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E00" w:rsidRDefault="00100E00" w:rsidP="00AA0E91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153E00">
        <w:rPr>
          <w:rFonts w:ascii="Times New Roman" w:hAnsi="Times New Roman" w:cs="Times New Roman"/>
          <w:b/>
          <w:bCs/>
          <w:color w:val="FF0000"/>
          <w:sz w:val="28"/>
          <w:szCs w:val="28"/>
        </w:rPr>
        <w:t>ВАРИАНТ 1</w:t>
      </w:r>
    </w:p>
    <w:p w:rsidR="00100E00" w:rsidRDefault="00100E00" w:rsidP="001A74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Ф.И. ученика (цы)_______________________ 5 «___» класс</w:t>
      </w:r>
    </w:p>
    <w:p w:rsidR="00100E00" w:rsidRPr="00153E00" w:rsidRDefault="00100E00" w:rsidP="00AA0E91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100E00" w:rsidRDefault="00100E00" w:rsidP="00AA0E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Итоговый тест </w:t>
      </w:r>
    </w:p>
    <w:p w:rsidR="00100E00" w:rsidRDefault="00100E00" w:rsidP="00AA0E9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5 класс </w:t>
      </w:r>
    </w:p>
    <w:p w:rsidR="00100E00" w:rsidRPr="00BF4547" w:rsidRDefault="00100E00" w:rsidP="00AA0E91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F454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Прочитай текст «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Является ли Луна планетой?</w:t>
      </w:r>
      <w:r w:rsidRPr="00BF4547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 и выполни задания.</w:t>
      </w:r>
    </w:p>
    <w:p w:rsidR="00100E00" w:rsidRDefault="00100E00" w:rsidP="00AA0E9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ЗАДАНИЯ ПО ЛИТЕРАТУРЕ</w:t>
      </w:r>
    </w:p>
    <w:p w:rsidR="00100E00" w:rsidRPr="00AA0E91" w:rsidRDefault="00100E00" w:rsidP="00AA0E91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Пятно 2 12" o:spid="_x0000_s1026" type="#_x0000_t72" style="position:absolute;left:0;text-align:left;margin-left:433.5pt;margin-top:5.65pt;width:44.15pt;height:38.15pt;z-index:-251678208;visibility:visible"/>
        </w:pict>
      </w:r>
      <w:r w:rsidRPr="00AA0E91">
        <w:rPr>
          <w:rFonts w:ascii="Times New Roman" w:hAnsi="Times New Roman" w:cs="Times New Roman"/>
          <w:noProof/>
          <w:sz w:val="28"/>
          <w:szCs w:val="28"/>
          <w:lang w:eastAsia="ru-RU"/>
        </w:rPr>
        <w:t>К какому чтилю относится прочитанный текст? Выбери правильный ответ и о</w:t>
      </w:r>
      <w:r w:rsidRPr="00AA0E91">
        <w:rPr>
          <w:rFonts w:ascii="Times New Roman" w:hAnsi="Times New Roman" w:cs="Times New Roman"/>
          <w:sz w:val="28"/>
          <w:szCs w:val="28"/>
        </w:rPr>
        <w:t xml:space="preserve">тметь его </w:t>
      </w:r>
      <w:r w:rsidRPr="00AA0E91">
        <w:rPr>
          <w:rFonts w:ascii="Arial" w:hAnsi="Arial" w:cs="Arial"/>
          <w:sz w:val="28"/>
          <w:szCs w:val="28"/>
        </w:rPr>
        <w:t>˅</w:t>
      </w:r>
      <w:r w:rsidRPr="00AA0E91">
        <w:rPr>
          <w:rFonts w:ascii="Monotype Corsiva" w:eastAsia="Times New Roman" w:hAnsi="Arial" w:cs="Monotype Corsiva"/>
          <w:sz w:val="28"/>
          <w:szCs w:val="28"/>
        </w:rPr>
        <w:t>.</w:t>
      </w:r>
      <w:r>
        <w:rPr>
          <w:rFonts w:ascii="Monotype Corsiva" w:eastAsia="Times New Roman" w:hAnsi="Arial" w:cs="Monotype Corsiva"/>
          <w:sz w:val="28"/>
          <w:szCs w:val="28"/>
        </w:rPr>
        <w:t xml:space="preserve">                                                                                            </w:t>
      </w:r>
      <w:r w:rsidRPr="00AA0E91">
        <w:rPr>
          <w:rFonts w:ascii="Times New Roman" w:hAnsi="Times New Roman" w:cs="Times New Roman"/>
          <w:b/>
          <w:bCs/>
          <w:sz w:val="28"/>
          <w:szCs w:val="28"/>
        </w:rPr>
        <w:t>2 б.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0E00" w:rsidRDefault="00100E00" w:rsidP="00AA0E91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  <w:sectPr w:rsidR="00100E00" w:rsidSect="0009401E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100E00" w:rsidRDefault="00100E00" w:rsidP="00AA0E91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Научный;</w:t>
      </w:r>
      <w:r w:rsidRPr="00BF4547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F454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</w:p>
    <w:p w:rsidR="00100E00" w:rsidRPr="00BF4547" w:rsidRDefault="00100E00" w:rsidP="00AA0E91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Художественный;</w:t>
      </w:r>
    </w:p>
    <w:p w:rsidR="00100E00" w:rsidRPr="00BF4547" w:rsidRDefault="00100E00" w:rsidP="00AA0E91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Научно-популярный;</w:t>
      </w:r>
    </w:p>
    <w:p w:rsidR="00100E00" w:rsidRDefault="00100E00" w:rsidP="00AA0E91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  <w:sectPr w:rsidR="00100E00" w:rsidSect="00AA0E91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Официально-деловой.</w:t>
      </w:r>
    </w:p>
    <w:p w:rsidR="00100E00" w:rsidRPr="00BF4547" w:rsidRDefault="00100E00" w:rsidP="00AA0E91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0E00" w:rsidRPr="00F7098C" w:rsidRDefault="00100E00" w:rsidP="00AA0E91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Пятно 2 11" o:spid="_x0000_s1027" type="#_x0000_t72" style="position:absolute;left:0;text-align:left;margin-left:448.55pt;margin-top:4.3pt;width:44.15pt;height:38.15pt;z-index:-251679232;visibility:visible"/>
        </w:pict>
      </w:r>
      <w:r>
        <w:rPr>
          <w:rFonts w:ascii="Times New Roman" w:hAnsi="Times New Roman" w:cs="Times New Roman"/>
          <w:sz w:val="28"/>
          <w:szCs w:val="28"/>
        </w:rPr>
        <w:t>а) Сколько лет назад образовалась Луна? Напиши.</w:t>
      </w:r>
    </w:p>
    <w:p w:rsidR="00100E00" w:rsidRDefault="00100E00" w:rsidP="00AA0E91">
      <w:pPr>
        <w:pStyle w:val="ListParagraph"/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F7098C">
        <w:rPr>
          <w:rFonts w:ascii="Times New Roman" w:hAnsi="Times New Roman" w:cs="Times New Roman"/>
          <w:b/>
          <w:bCs/>
          <w:sz w:val="28"/>
          <w:szCs w:val="28"/>
        </w:rPr>
        <w:t xml:space="preserve"> б.</w:t>
      </w:r>
    </w:p>
    <w:p w:rsidR="00100E00" w:rsidRDefault="00100E00" w:rsidP="001235E1">
      <w:pPr>
        <w:pStyle w:val="ListParagraph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</w:t>
      </w:r>
    </w:p>
    <w:p w:rsidR="00100E00" w:rsidRDefault="00100E00" w:rsidP="001235E1">
      <w:pPr>
        <w:pStyle w:val="ListParagraph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00E00" w:rsidRPr="001235E1" w:rsidRDefault="00100E00" w:rsidP="001235E1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1235E1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Можно ли назвать Землю и Луну ровесницами? Докажи словами из текста.</w:t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  <w:t>_____________________________________________________________________________________________________________________________________________________________________________________________</w:t>
      </w:r>
    </w:p>
    <w:p w:rsidR="00100E00" w:rsidRDefault="00100E00" w:rsidP="00AA0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0E00" w:rsidRPr="00AA0E91" w:rsidRDefault="00100E00" w:rsidP="00AA0E9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Пятно 2 10" o:spid="_x0000_s1028" type="#_x0000_t72" style="position:absolute;left:0;text-align:left;margin-left:448.25pt;margin-top:8.75pt;width:44.15pt;height:38.15pt;z-index:-251680256;visibility:visible"/>
        </w:pict>
      </w:r>
      <w:r w:rsidRPr="00AA0E91">
        <w:rPr>
          <w:rFonts w:ascii="Times New Roman" w:hAnsi="Times New Roman" w:cs="Times New Roman"/>
          <w:sz w:val="28"/>
          <w:szCs w:val="28"/>
        </w:rPr>
        <w:t xml:space="preserve">а) Из 1-го и 2-го абзацев выпиши образные выражения, которыми автор называет Луну.                                                                                              </w:t>
      </w:r>
      <w:r w:rsidRPr="00AA0E91">
        <w:rPr>
          <w:rFonts w:ascii="Times New Roman" w:hAnsi="Times New Roman" w:cs="Times New Roman"/>
          <w:b/>
          <w:bCs/>
          <w:sz w:val="28"/>
          <w:szCs w:val="28"/>
        </w:rPr>
        <w:t>3 б.</w:t>
      </w:r>
    </w:p>
    <w:p w:rsidR="00100E00" w:rsidRDefault="00100E00" w:rsidP="00AA0E91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</w:t>
      </w:r>
    </w:p>
    <w:p w:rsidR="00100E00" w:rsidRPr="00BF4547" w:rsidRDefault="00100E00" w:rsidP="00AA0E91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0E00" w:rsidRDefault="00100E00" w:rsidP="00AA0E91">
      <w:pPr>
        <w:spacing w:after="0" w:line="240" w:lineRule="auto"/>
        <w:ind w:left="360" w:firstLine="3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Какое отношение было у людей всегда к Луне? Ответь цитатой из </w:t>
      </w:r>
    </w:p>
    <w:p w:rsidR="00100E00" w:rsidRDefault="00100E00" w:rsidP="00AA0E91">
      <w:pPr>
        <w:spacing w:after="0" w:line="240" w:lineRule="auto"/>
        <w:ind w:left="360" w:firstLine="3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текста.</w:t>
      </w:r>
    </w:p>
    <w:p w:rsidR="00100E00" w:rsidRDefault="00100E00" w:rsidP="00AA0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ab/>
        <w:t>_______________________________________________________________</w:t>
      </w:r>
    </w:p>
    <w:p w:rsidR="00100E00" w:rsidRDefault="00100E00" w:rsidP="00AA0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_______________________________________________________________</w:t>
      </w:r>
    </w:p>
    <w:p w:rsidR="00100E00" w:rsidRDefault="00100E00" w:rsidP="00AA0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Пятно 2 9" o:spid="_x0000_s1029" type="#_x0000_t72" style="position:absolute;margin-left:433.5pt;margin-top:3.25pt;width:44.15pt;height:38.15pt;z-index:-251681280;visibility:visible"/>
        </w:pict>
      </w:r>
    </w:p>
    <w:p w:rsidR="00100E00" w:rsidRDefault="00100E00" w:rsidP="00AA0E9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Ответь на вопрос, поставленный в заголовке.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2 б.           </w:t>
      </w:r>
    </w:p>
    <w:p w:rsidR="00100E00" w:rsidRDefault="00100E00" w:rsidP="00AA0E91">
      <w:pPr>
        <w:spacing w:after="0" w:line="240" w:lineRule="auto"/>
        <w:ind w:left="360" w:firstLine="3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100E00" w:rsidRDefault="00100E00" w:rsidP="00AA0E91">
      <w:pPr>
        <w:spacing w:after="0" w:line="240" w:lineRule="auto"/>
        <w:ind w:left="360" w:firstLine="3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100E00" w:rsidRDefault="00100E00" w:rsidP="00AA0E91">
      <w:pPr>
        <w:spacing w:after="0" w:line="240" w:lineRule="auto"/>
        <w:ind w:left="360" w:firstLine="348"/>
        <w:rPr>
          <w:rFonts w:ascii="Times New Roman" w:hAnsi="Times New Roman" w:cs="Times New Roman"/>
          <w:sz w:val="28"/>
          <w:szCs w:val="28"/>
        </w:rPr>
      </w:pPr>
    </w:p>
    <w:p w:rsidR="00100E00" w:rsidRDefault="00100E00" w:rsidP="001235E1">
      <w:pPr>
        <w:spacing w:after="0" w:line="240" w:lineRule="auto"/>
        <w:ind w:left="360" w:firstLine="348"/>
        <w:rPr>
          <w:rFonts w:ascii="Monotype Corsiva" w:eastAsia="Times New Roman" w:hAnsi="Arial" w:cs="Monotype Corsiva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Верно ли высказывание: «Луна – единственный спутник планеты во Вселенной»? </w:t>
      </w:r>
      <w:r w:rsidRPr="00AA0E91">
        <w:rPr>
          <w:rFonts w:ascii="Times New Roman" w:hAnsi="Times New Roman" w:cs="Times New Roman"/>
          <w:noProof/>
          <w:sz w:val="28"/>
          <w:szCs w:val="28"/>
          <w:lang w:eastAsia="ru-RU"/>
        </w:rPr>
        <w:t>Выбери правильный ответ и о</w:t>
      </w:r>
      <w:r w:rsidRPr="00AA0E91">
        <w:rPr>
          <w:rFonts w:ascii="Times New Roman" w:hAnsi="Times New Roman" w:cs="Times New Roman"/>
          <w:sz w:val="28"/>
          <w:szCs w:val="28"/>
        </w:rPr>
        <w:t xml:space="preserve">тметь его </w:t>
      </w:r>
      <w:r w:rsidRPr="00AA0E91">
        <w:rPr>
          <w:rFonts w:ascii="Arial" w:hAnsi="Arial" w:cs="Arial"/>
          <w:sz w:val="28"/>
          <w:szCs w:val="28"/>
        </w:rPr>
        <w:t>˅</w:t>
      </w:r>
      <w:r w:rsidRPr="00AA0E91">
        <w:rPr>
          <w:rFonts w:ascii="Monotype Corsiva" w:eastAsia="Times New Roman" w:hAnsi="Arial" w:cs="Monotype Corsiva"/>
          <w:sz w:val="28"/>
          <w:szCs w:val="28"/>
        </w:rPr>
        <w:t>.</w:t>
      </w:r>
      <w:r>
        <w:rPr>
          <w:rFonts w:ascii="Monotype Corsiva" w:eastAsia="Times New Roman" w:hAnsi="Arial" w:cs="Monotype Corsiva"/>
          <w:sz w:val="28"/>
          <w:szCs w:val="28"/>
        </w:rPr>
        <w:t xml:space="preserve">   </w:t>
      </w:r>
    </w:p>
    <w:p w:rsidR="00100E00" w:rsidRDefault="00100E00" w:rsidP="001235E1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100E00" w:rsidSect="00AA0E91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100E00" w:rsidRDefault="00100E00" w:rsidP="001235E1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Да;</w:t>
      </w:r>
    </w:p>
    <w:p w:rsidR="00100E00" w:rsidRPr="001235E1" w:rsidRDefault="00100E00" w:rsidP="001235E1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Нет.</w:t>
      </w:r>
    </w:p>
    <w:p w:rsidR="00100E00" w:rsidRDefault="00100E00" w:rsidP="00AA0E9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  <w:sectPr w:rsidR="00100E00" w:rsidSect="001235E1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100E00" w:rsidRDefault="00100E00" w:rsidP="00AA0E9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Пятно 2 8" o:spid="_x0000_s1030" type="#_x0000_t72" style="position:absolute;left:0;text-align:left;margin-left:433.5pt;margin-top:5.35pt;width:44.15pt;height:38.15pt;z-index:-251682304;visibility:visible"/>
        </w:pict>
      </w:r>
    </w:p>
    <w:p w:rsidR="00100E00" w:rsidRPr="00D440D0" w:rsidRDefault="00100E00" w:rsidP="00AA0E9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 Луну называют абсолютно мертвым миром?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836D1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440D0">
        <w:rPr>
          <w:rFonts w:ascii="Times New Roman" w:hAnsi="Times New Roman" w:cs="Times New Roman"/>
          <w:b/>
          <w:bCs/>
          <w:sz w:val="28"/>
          <w:szCs w:val="28"/>
        </w:rPr>
        <w:t>б.</w:t>
      </w:r>
    </w:p>
    <w:p w:rsidR="00100E00" w:rsidRDefault="00100E00" w:rsidP="00AA0E91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 краткий ответ, используя слова из текста.</w:t>
      </w:r>
    </w:p>
    <w:p w:rsidR="00100E00" w:rsidRDefault="00100E00" w:rsidP="00AA0E91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100E00" w:rsidRDefault="00100E00" w:rsidP="00AA0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Пятно 2 7" o:spid="_x0000_s1031" type="#_x0000_t72" style="position:absolute;margin-left:442.4pt;margin-top:3.35pt;width:44.15pt;height:38.15pt;z-index:-251683328;visibility:visible"/>
        </w:pict>
      </w:r>
      <w:r w:rsidRPr="00D440D0">
        <w:rPr>
          <w:rFonts w:ascii="Times New Roman" w:hAnsi="Times New Roman" w:cs="Times New Roman"/>
          <w:b/>
          <w:bCs/>
          <w:sz w:val="28"/>
          <w:szCs w:val="28"/>
        </w:rPr>
        <w:t xml:space="preserve">     6*.  </w:t>
      </w:r>
      <w:r>
        <w:rPr>
          <w:rFonts w:ascii="Times New Roman" w:hAnsi="Times New Roman" w:cs="Times New Roman"/>
          <w:sz w:val="28"/>
          <w:szCs w:val="28"/>
        </w:rPr>
        <w:t xml:space="preserve">Приведи примеры литературных произведений, герои которых </w:t>
      </w:r>
    </w:p>
    <w:p w:rsidR="00100E00" w:rsidRPr="00D440D0" w:rsidRDefault="00100E00" w:rsidP="00AA0E9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побывали в космосе.                                                                                  </w:t>
      </w:r>
      <w:r w:rsidRPr="00D440D0">
        <w:rPr>
          <w:rFonts w:ascii="Times New Roman" w:hAnsi="Times New Roman" w:cs="Times New Roman"/>
          <w:b/>
          <w:bCs/>
          <w:sz w:val="28"/>
          <w:szCs w:val="28"/>
        </w:rPr>
        <w:t>5 б.</w:t>
      </w:r>
    </w:p>
    <w:p w:rsidR="00100E00" w:rsidRDefault="00100E00" w:rsidP="001235E1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__________________________________________________________________________________________________________________________________</w:t>
      </w:r>
    </w:p>
    <w:p w:rsidR="00100E00" w:rsidRDefault="00100E00" w:rsidP="001235E1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</w:t>
      </w:r>
    </w:p>
    <w:p w:rsidR="00100E00" w:rsidRDefault="00100E00" w:rsidP="00AA0E9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00E00" w:rsidRDefault="00100E00" w:rsidP="00AA0E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ЗАДАНИЯ ПО РУССКОМУ ЯЗЫКУ</w:t>
      </w:r>
    </w:p>
    <w:p w:rsidR="00100E00" w:rsidRDefault="00100E00" w:rsidP="00AA0E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0E00" w:rsidRPr="001235E1" w:rsidRDefault="00100E00" w:rsidP="00AA0E91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Пятно 2 6" o:spid="_x0000_s1032" type="#_x0000_t72" style="position:absolute;left:0;text-align:left;margin-left:452.35pt;margin-top:4.8pt;width:44.15pt;height:40.35pt;z-index:-251677184;visibility:visible"/>
        </w:pict>
      </w:r>
      <w:r w:rsidRPr="001235E1">
        <w:rPr>
          <w:rFonts w:ascii="Times New Roman" w:hAnsi="Times New Roman" w:cs="Times New Roman"/>
          <w:noProof/>
          <w:sz w:val="28"/>
          <w:szCs w:val="28"/>
          <w:lang w:eastAsia="ru-RU"/>
        </w:rPr>
        <w:t>Запиши синоним слову «астронавт».</w:t>
      </w:r>
    </w:p>
    <w:p w:rsidR="00100E00" w:rsidRDefault="00100E00" w:rsidP="00BF7983">
      <w:pPr>
        <w:pStyle w:val="ListParagraph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3</w:t>
      </w:r>
      <w:r w:rsidRPr="00F7098C">
        <w:rPr>
          <w:rFonts w:ascii="Times New Roman" w:hAnsi="Times New Roman" w:cs="Times New Roman"/>
          <w:b/>
          <w:bCs/>
          <w:sz w:val="28"/>
          <w:szCs w:val="28"/>
        </w:rPr>
        <w:t xml:space="preserve"> б.</w:t>
      </w:r>
    </w:p>
    <w:p w:rsidR="00100E00" w:rsidRPr="00F7098C" w:rsidRDefault="00100E00" w:rsidP="00AA0E91">
      <w:pPr>
        <w:pStyle w:val="ListParagraph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</w:t>
      </w:r>
    </w:p>
    <w:p w:rsidR="00100E00" w:rsidRPr="00B102F2" w:rsidRDefault="00100E00" w:rsidP="00AA0E91">
      <w:pPr>
        <w:pStyle w:val="ListParagraph"/>
        <w:spacing w:after="0" w:line="240" w:lineRule="auto"/>
        <w:ind w:left="644"/>
        <w:rPr>
          <w:rFonts w:ascii="Times New Roman" w:hAnsi="Times New Roman" w:cs="Times New Roman"/>
          <w:sz w:val="28"/>
          <w:szCs w:val="28"/>
        </w:rPr>
      </w:pPr>
    </w:p>
    <w:p w:rsidR="00100E00" w:rsidRPr="00B102F2" w:rsidRDefault="00100E00" w:rsidP="00AA0E91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33" type="#_x0000_t72" style="position:absolute;left:0;text-align:left;margin-left:438.85pt;margin-top:4.15pt;width:44.15pt;height:40.35pt;z-index:-251634176;visibility:visible"/>
        </w:pict>
      </w:r>
    </w:p>
    <w:p w:rsidR="00100E00" w:rsidRPr="008C1A1E" w:rsidRDefault="00100E00" w:rsidP="00AA0E91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Запиши и разбери по составу родственные слова к слову «Луна».      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8C1A1E">
        <w:rPr>
          <w:rFonts w:ascii="Times New Roman" w:hAnsi="Times New Roman" w:cs="Times New Roman"/>
          <w:b/>
          <w:bCs/>
          <w:sz w:val="28"/>
          <w:szCs w:val="28"/>
        </w:rPr>
        <w:t xml:space="preserve"> б.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00E00" w:rsidRPr="00D440D0" w:rsidRDefault="00100E00" w:rsidP="00AA0E9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440D0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</w:t>
      </w:r>
    </w:p>
    <w:p w:rsidR="00100E00" w:rsidRDefault="00100E00" w:rsidP="00AA0E91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Имя существительное             Имя прилагательное                Глагол</w:t>
      </w:r>
    </w:p>
    <w:p w:rsidR="00100E00" w:rsidRDefault="00100E00" w:rsidP="00AA0E91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               _________________                 ___________</w:t>
      </w:r>
    </w:p>
    <w:p w:rsidR="00100E00" w:rsidRDefault="00100E00" w:rsidP="00AA0E91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0E00" w:rsidRPr="002270FE" w:rsidRDefault="00100E00" w:rsidP="00AA0E91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Пятно 2 4" o:spid="_x0000_s1034" type="#_x0000_t72" style="position:absolute;left:0;text-align:left;margin-left:447.9pt;margin-top:6.9pt;width:44.15pt;height:38.15pt;z-index:-251676160;visibility:visible"/>
        </w:pict>
      </w:r>
      <w:r w:rsidRPr="002270FE">
        <w:rPr>
          <w:rFonts w:ascii="Times New Roman" w:hAnsi="Times New Roman" w:cs="Times New Roman"/>
          <w:sz w:val="28"/>
          <w:szCs w:val="28"/>
        </w:rPr>
        <w:t xml:space="preserve"> Из 4-го абзаца выпиши предложение с однородными подлежащими. Укажи над словами, какая это часть речи.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270FE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2270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2270FE">
        <w:rPr>
          <w:rFonts w:ascii="Times New Roman" w:hAnsi="Times New Roman" w:cs="Times New Roman"/>
          <w:b/>
          <w:bCs/>
          <w:sz w:val="28"/>
          <w:szCs w:val="28"/>
        </w:rPr>
        <w:t xml:space="preserve"> б.</w:t>
      </w:r>
    </w:p>
    <w:p w:rsidR="00100E00" w:rsidRDefault="00100E00" w:rsidP="002270FE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100E00" w:rsidRDefault="00100E00" w:rsidP="002270FE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00E00" w:rsidRDefault="00100E00" w:rsidP="00AA0E91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Пятно 2 3" o:spid="_x0000_s1035" type="#_x0000_t72" style="position:absolute;left:0;text-align:left;margin-left:438.85pt;margin-top:7.35pt;width:44.15pt;height:39.5pt;z-index:-251675136;visibility:visible"/>
        </w:pict>
      </w:r>
      <w:r>
        <w:rPr>
          <w:rFonts w:ascii="Times New Roman" w:hAnsi="Times New Roman" w:cs="Times New Roman"/>
          <w:sz w:val="28"/>
          <w:szCs w:val="28"/>
        </w:rPr>
        <w:t xml:space="preserve"> Из последнего абзаца выпиши все глаголы и укажи их время, число, лицо, род (если возможно) и спряжение.      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356C7E">
        <w:rPr>
          <w:rFonts w:ascii="Times New Roman" w:hAnsi="Times New Roman" w:cs="Times New Roman"/>
          <w:b/>
          <w:bCs/>
          <w:sz w:val="28"/>
          <w:szCs w:val="28"/>
        </w:rPr>
        <w:t xml:space="preserve"> б</w:t>
      </w:r>
      <w:r w:rsidRPr="007C236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00E00" w:rsidRDefault="00100E00" w:rsidP="002270FE">
      <w:pPr>
        <w:spacing w:line="240" w:lineRule="auto"/>
        <w:ind w:left="70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0E00" w:rsidRPr="002270FE" w:rsidRDefault="00100E00" w:rsidP="002270FE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270FE">
        <w:rPr>
          <w:rFonts w:ascii="Times New Roman" w:hAnsi="Times New Roman" w:cs="Times New Roman"/>
          <w:sz w:val="28"/>
          <w:szCs w:val="28"/>
        </w:rPr>
        <w:t xml:space="preserve">«Спутник» - слово многозначное. Оно имеет в русском языке 4 </w:t>
      </w:r>
    </w:p>
    <w:p w:rsidR="00100E00" w:rsidRDefault="00100E00" w:rsidP="002270FE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36" type="#_x0000_t72" style="position:absolute;left:0;text-align:left;margin-left:434.6pt;margin-top:8pt;width:44.15pt;height:40.35pt;z-index:-251674112;visibility:visible"/>
        </w:pict>
      </w:r>
      <w:r w:rsidRPr="002270FE">
        <w:rPr>
          <w:rFonts w:ascii="Times New Roman" w:hAnsi="Times New Roman" w:cs="Times New Roman"/>
          <w:sz w:val="28"/>
          <w:szCs w:val="28"/>
        </w:rPr>
        <w:t>значения. Придумай хотя бы два предложения с разными значениями этого слова.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Pr="002270FE">
        <w:rPr>
          <w:rFonts w:ascii="Times New Roman" w:hAnsi="Times New Roman" w:cs="Times New Roman"/>
          <w:b/>
          <w:bCs/>
          <w:sz w:val="28"/>
          <w:szCs w:val="28"/>
        </w:rPr>
        <w:t>4 б.</w:t>
      </w:r>
    </w:p>
    <w:p w:rsidR="00100E00" w:rsidRDefault="00100E00" w:rsidP="002270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_______________________________________________________________</w:t>
      </w:r>
    </w:p>
    <w:p w:rsidR="00100E00" w:rsidRDefault="00100E00" w:rsidP="002270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_______________________________________________________________</w:t>
      </w:r>
    </w:p>
    <w:p w:rsidR="00100E00" w:rsidRDefault="00100E00" w:rsidP="002270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_______________________________________________________________</w:t>
      </w:r>
    </w:p>
    <w:p w:rsidR="00100E00" w:rsidRDefault="00100E00" w:rsidP="002270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0E00" w:rsidRDefault="00100E00" w:rsidP="002270FE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37" type="#_x0000_t72" style="position:absolute;left:0;text-align:left;margin-left:450.85pt;margin-top:35.3pt;width:44.15pt;height:40.35pt;z-index:-251673088;visibility:visible"/>
        </w:pict>
      </w:r>
      <w:r>
        <w:rPr>
          <w:rFonts w:ascii="Times New Roman" w:hAnsi="Times New Roman" w:cs="Times New Roman"/>
          <w:sz w:val="28"/>
          <w:szCs w:val="28"/>
        </w:rPr>
        <w:t>* Представь, что ты оказался на Луне. Составь и запиши 5-6 предложений, рассказывающих о твоих ощущениях. Начни с фразы: «Я ступил на лунную поверхность…»</w:t>
      </w:r>
    </w:p>
    <w:p w:rsidR="00100E00" w:rsidRDefault="00100E00" w:rsidP="00BF7983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</w:t>
      </w:r>
      <w:r w:rsidRPr="002270FE">
        <w:rPr>
          <w:rFonts w:ascii="Times New Roman" w:hAnsi="Times New Roman" w:cs="Times New Roman"/>
          <w:b/>
          <w:bCs/>
          <w:sz w:val="28"/>
          <w:szCs w:val="28"/>
        </w:rPr>
        <w:t>5 б.</w:t>
      </w:r>
    </w:p>
    <w:p w:rsidR="00100E00" w:rsidRDefault="00100E00" w:rsidP="002270FE">
      <w:pPr>
        <w:pStyle w:val="ListParagraph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0E00" w:rsidRPr="002270FE" w:rsidRDefault="00100E00" w:rsidP="002270FE">
      <w:pPr>
        <w:pStyle w:val="ListParagraph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270FE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</w:t>
      </w:r>
    </w:p>
    <w:p w:rsidR="00100E00" w:rsidRDefault="00100E00" w:rsidP="002270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0E00" w:rsidRDefault="00100E00" w:rsidP="002270F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ЗАДАНИЯ ПО МАТЕМАТИКЕ</w:t>
      </w:r>
    </w:p>
    <w:p w:rsidR="00100E00" w:rsidRDefault="00100E00" w:rsidP="002270F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0E00" w:rsidRPr="00DB35DE" w:rsidRDefault="00100E00" w:rsidP="00DB35DE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38" type="#_x0000_t72" style="position:absolute;left:0;text-align:left;margin-left:444.85pt;margin-top:20.25pt;width:44.15pt;height:40.35pt;z-index:-251672064;visibility:visible"/>
        </w:pict>
      </w:r>
      <w:r w:rsidRPr="00DB35DE">
        <w:rPr>
          <w:rFonts w:ascii="Times New Roman" w:hAnsi="Times New Roman" w:cs="Times New Roman"/>
          <w:sz w:val="28"/>
          <w:szCs w:val="28"/>
        </w:rPr>
        <w:t>Ежемесячно Луна совершает полное путешествие вокруг Земли за 27 суток. Вырази эту величину сначала в часах, затем в минутах.</w:t>
      </w:r>
    </w:p>
    <w:p w:rsidR="00100E00" w:rsidRPr="00DB35DE" w:rsidRDefault="00100E00" w:rsidP="00DB35DE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B35DE">
        <w:rPr>
          <w:rFonts w:ascii="Times New Roman" w:hAnsi="Times New Roman" w:cs="Times New Roman"/>
          <w:sz w:val="28"/>
          <w:szCs w:val="28"/>
        </w:rPr>
        <w:t xml:space="preserve">27 сут.  = ______________  ч;      27сут. =________________ мин.         </w:t>
      </w:r>
      <w:r w:rsidRPr="00DB35DE">
        <w:rPr>
          <w:rFonts w:ascii="Times New Roman" w:hAnsi="Times New Roman" w:cs="Times New Roman"/>
          <w:b/>
          <w:bCs/>
          <w:sz w:val="28"/>
          <w:szCs w:val="28"/>
        </w:rPr>
        <w:t>3б.</w:t>
      </w:r>
      <w:r w:rsidRPr="00DB35DE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5"/>
        <w:gridCol w:w="405"/>
        <w:gridCol w:w="405"/>
        <w:gridCol w:w="405"/>
        <w:gridCol w:w="407"/>
        <w:gridCol w:w="406"/>
        <w:gridCol w:w="406"/>
        <w:gridCol w:w="405"/>
        <w:gridCol w:w="405"/>
        <w:gridCol w:w="405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5"/>
        <w:gridCol w:w="405"/>
        <w:gridCol w:w="405"/>
        <w:gridCol w:w="405"/>
      </w:tblGrid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0E00" w:rsidRPr="001A3294" w:rsidRDefault="00100E00" w:rsidP="00DB35DE">
      <w:pPr>
        <w:rPr>
          <w:rFonts w:ascii="Times New Roman" w:hAnsi="Times New Roman" w:cs="Times New Roman"/>
          <w:sz w:val="28"/>
          <w:szCs w:val="28"/>
        </w:rPr>
      </w:pPr>
    </w:p>
    <w:p w:rsidR="00100E00" w:rsidRPr="00DB35DE" w:rsidRDefault="00100E00" w:rsidP="00DB35DE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39" type="#_x0000_t72" style="position:absolute;left:0;text-align:left;margin-left:441.1pt;margin-top:9.25pt;width:44.15pt;height:40.35pt;z-index:-251671040;visibility:visible"/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5DE">
        <w:rPr>
          <w:rFonts w:ascii="Times New Roman" w:hAnsi="Times New Roman" w:cs="Times New Roman"/>
          <w:sz w:val="28"/>
          <w:szCs w:val="28"/>
        </w:rPr>
        <w:t xml:space="preserve">Диаметр Луны 3476 км. Он составляет четвёртую часть диаметра Земли. Вычисли, чему равен диаметр Земли ?                                                      </w:t>
      </w:r>
      <w:r w:rsidRPr="00DB35DE">
        <w:rPr>
          <w:rFonts w:ascii="Times New Roman" w:hAnsi="Times New Roman" w:cs="Times New Roman"/>
          <w:b/>
          <w:bCs/>
          <w:sz w:val="28"/>
          <w:szCs w:val="28"/>
        </w:rPr>
        <w:t>2б.</w:t>
      </w:r>
      <w:r w:rsidRPr="00DB35DE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5"/>
        <w:gridCol w:w="405"/>
        <w:gridCol w:w="405"/>
        <w:gridCol w:w="405"/>
        <w:gridCol w:w="407"/>
        <w:gridCol w:w="406"/>
        <w:gridCol w:w="406"/>
        <w:gridCol w:w="405"/>
        <w:gridCol w:w="405"/>
        <w:gridCol w:w="405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5"/>
        <w:gridCol w:w="405"/>
        <w:gridCol w:w="405"/>
        <w:gridCol w:w="405"/>
      </w:tblGrid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0E00" w:rsidRDefault="00100E00" w:rsidP="00DB35DE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100E00" w:rsidRPr="001A3294" w:rsidRDefault="00100E00" w:rsidP="00DB35DE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40" type="#_x0000_t72" style="position:absolute;left:0;text-align:left;margin-left:441.1pt;margin-top:9.7pt;width:44.15pt;height:40.35pt;z-index:-251670016;visibility:visible"/>
        </w:pict>
      </w:r>
      <w:r w:rsidRPr="00DB35DE">
        <w:rPr>
          <w:rFonts w:ascii="Times New Roman" w:hAnsi="Times New Roman" w:cs="Times New Roman"/>
          <w:sz w:val="28"/>
          <w:szCs w:val="28"/>
        </w:rPr>
        <w:t xml:space="preserve">Скорость космической ракеты 11  км/с. Сможет ли она долететь до Луны за 10 ч?  Ответ подтверди вычислениями.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DB35DE">
        <w:rPr>
          <w:rFonts w:ascii="Times New Roman" w:hAnsi="Times New Roman" w:cs="Times New Roman"/>
          <w:b/>
          <w:bCs/>
          <w:sz w:val="28"/>
          <w:szCs w:val="28"/>
        </w:rPr>
        <w:t>б</w:t>
      </w:r>
      <w:r w:rsidRPr="00CC120D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5"/>
        <w:gridCol w:w="405"/>
        <w:gridCol w:w="405"/>
        <w:gridCol w:w="405"/>
        <w:gridCol w:w="407"/>
        <w:gridCol w:w="406"/>
        <w:gridCol w:w="406"/>
        <w:gridCol w:w="405"/>
        <w:gridCol w:w="405"/>
        <w:gridCol w:w="405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5"/>
        <w:gridCol w:w="405"/>
        <w:gridCol w:w="405"/>
        <w:gridCol w:w="405"/>
      </w:tblGrid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0E00" w:rsidRPr="00971584" w:rsidRDefault="00100E00" w:rsidP="00DB35DE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100E00" w:rsidRPr="00DB35DE" w:rsidRDefault="00100E00" w:rsidP="00DB35DE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41" type="#_x0000_t72" style="position:absolute;left:0;text-align:left;margin-left:450.85pt;margin-top:21pt;width:44.15pt;height:40.35pt;z-index:-251668992;visibility:visible"/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5DE">
        <w:rPr>
          <w:rFonts w:ascii="Times New Roman" w:hAnsi="Times New Roman" w:cs="Times New Roman"/>
          <w:sz w:val="28"/>
          <w:szCs w:val="28"/>
        </w:rPr>
        <w:t>Общий вес 12 астронавтов на Луне составляет 170 кг. Сколько весит астронавт на Земле (вес каждого члена экипажа будем считать одинаковым),если на Луне все предметы в 6 раз легче, чем на Земле?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B35D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DB35DE">
        <w:rPr>
          <w:rFonts w:ascii="Times New Roman" w:hAnsi="Times New Roman" w:cs="Times New Roman"/>
          <w:b/>
          <w:bCs/>
          <w:sz w:val="28"/>
          <w:szCs w:val="28"/>
        </w:rPr>
        <w:t>б.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5"/>
        <w:gridCol w:w="405"/>
        <w:gridCol w:w="405"/>
        <w:gridCol w:w="405"/>
        <w:gridCol w:w="407"/>
        <w:gridCol w:w="406"/>
        <w:gridCol w:w="406"/>
        <w:gridCol w:w="405"/>
        <w:gridCol w:w="405"/>
        <w:gridCol w:w="405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5"/>
        <w:gridCol w:w="405"/>
        <w:gridCol w:w="405"/>
        <w:gridCol w:w="405"/>
      </w:tblGrid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0E00" w:rsidRPr="00C22324" w:rsidRDefault="00100E00" w:rsidP="00DB35DE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100E00" w:rsidRPr="00DB35DE" w:rsidRDefault="00100E00" w:rsidP="00DB35DE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42" type="#_x0000_t72" style="position:absolute;left:0;text-align:left;margin-left:440.35pt;margin-top:20.3pt;width:44.15pt;height:40.35pt;z-index:-251667968;visibility:visible"/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5DE">
        <w:rPr>
          <w:rFonts w:ascii="Times New Roman" w:hAnsi="Times New Roman" w:cs="Times New Roman"/>
          <w:sz w:val="28"/>
          <w:szCs w:val="28"/>
        </w:rPr>
        <w:t xml:space="preserve">Когда Незнайка попал на Луну, он узнал, что лунные жители вместо каждых двух букв пишут три, зато промежутков между словами не делают. Сколько букв напишут лунные жители в его имени?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DB35D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DB35DE">
        <w:rPr>
          <w:rFonts w:ascii="Times New Roman" w:hAnsi="Times New Roman" w:cs="Times New Roman"/>
          <w:b/>
          <w:bCs/>
          <w:sz w:val="28"/>
          <w:szCs w:val="28"/>
        </w:rPr>
        <w:t>б.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5"/>
        <w:gridCol w:w="405"/>
        <w:gridCol w:w="405"/>
        <w:gridCol w:w="405"/>
        <w:gridCol w:w="407"/>
        <w:gridCol w:w="406"/>
        <w:gridCol w:w="406"/>
        <w:gridCol w:w="405"/>
        <w:gridCol w:w="405"/>
        <w:gridCol w:w="405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5"/>
        <w:gridCol w:w="405"/>
        <w:gridCol w:w="405"/>
        <w:gridCol w:w="405"/>
      </w:tblGrid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0E00" w:rsidRPr="000429A1" w:rsidRDefault="00100E00" w:rsidP="00DB35DE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100E00" w:rsidRDefault="00100E00" w:rsidP="00DB35DE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43" type="#_x0000_t72" style="position:absolute;left:0;text-align:left;margin-left:440.35pt;margin-top:49.3pt;width:44.15pt;height:40.35pt;z-index:-251666944;visibility:visible"/>
        </w:pict>
      </w:r>
      <w:r>
        <w:rPr>
          <w:rFonts w:ascii="Times New Roman" w:hAnsi="Times New Roman" w:cs="Times New Roman"/>
          <w:sz w:val="28"/>
          <w:szCs w:val="28"/>
        </w:rPr>
        <w:t xml:space="preserve">* </w:t>
      </w:r>
      <w:r w:rsidRPr="00DB35DE">
        <w:rPr>
          <w:rFonts w:ascii="Times New Roman" w:hAnsi="Times New Roman" w:cs="Times New Roman"/>
          <w:sz w:val="28"/>
          <w:szCs w:val="28"/>
        </w:rPr>
        <w:t xml:space="preserve">Из своих путешествий 12 посетивших Луну астронавтов привезли на Землю 33120 фотографий. На </w:t>
      </w:r>
      <w:r w:rsidRPr="00582FF4">
        <w:rPr>
          <w:rFonts w:ascii="Times New Roman" w:hAnsi="Times New Roman" w:cs="Times New Roman"/>
          <w:sz w:val="28"/>
          <w:szCs w:val="28"/>
        </w:rPr>
        <w:fldChar w:fldCharType="begin"/>
      </w:r>
      <w:r w:rsidRPr="00582FF4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Pr="00582FF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.75pt;height:54.75pt">
            <v:imagedata r:id="rId5" o:title="" chromakey="white"/>
          </v:shape>
        </w:pict>
      </w:r>
      <w:r w:rsidRPr="00582FF4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82FF4">
        <w:rPr>
          <w:rFonts w:ascii="Times New Roman" w:hAnsi="Times New Roman" w:cs="Times New Roman"/>
          <w:sz w:val="28"/>
          <w:szCs w:val="28"/>
        </w:rPr>
        <w:fldChar w:fldCharType="separate"/>
      </w:r>
      <w:r w:rsidRPr="00582FF4">
        <w:pict>
          <v:shape id="_x0000_i1026" type="#_x0000_t75" style="width:27.75pt;height:54.75pt">
            <v:imagedata r:id="rId5" o:title="" chromakey="white"/>
          </v:shape>
        </w:pict>
      </w:r>
      <w:r w:rsidRPr="00582FF4">
        <w:rPr>
          <w:rFonts w:ascii="Times New Roman" w:hAnsi="Times New Roman" w:cs="Times New Roman"/>
          <w:sz w:val="28"/>
          <w:szCs w:val="28"/>
        </w:rPr>
        <w:fldChar w:fldCharType="end"/>
      </w:r>
      <w:r w:rsidRPr="00DB35DE">
        <w:rPr>
          <w:rFonts w:ascii="Times New Roman" w:hAnsi="Times New Roman" w:cs="Times New Roman"/>
          <w:sz w:val="28"/>
          <w:szCs w:val="28"/>
        </w:rPr>
        <w:t xml:space="preserve"> всех снимков кратеры, на</w:t>
      </w:r>
      <w:r w:rsidRPr="00582FF4">
        <w:rPr>
          <w:rFonts w:ascii="Times New Roman" w:hAnsi="Times New Roman" w:cs="Times New Roman"/>
          <w:sz w:val="28"/>
          <w:szCs w:val="28"/>
        </w:rPr>
        <w:fldChar w:fldCharType="begin"/>
      </w:r>
      <w:r w:rsidRPr="00582FF4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Pr="00582FF4">
        <w:pict>
          <v:shape id="_x0000_i1027" type="#_x0000_t75" style="width:38.25pt;height:54.75pt">
            <v:imagedata r:id="rId6" o:title="" chromakey="white"/>
          </v:shape>
        </w:pict>
      </w:r>
      <w:r w:rsidRPr="00582FF4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82FF4">
        <w:rPr>
          <w:rFonts w:ascii="Times New Roman" w:hAnsi="Times New Roman" w:cs="Times New Roman"/>
          <w:sz w:val="28"/>
          <w:szCs w:val="28"/>
        </w:rPr>
        <w:fldChar w:fldCharType="separate"/>
      </w:r>
      <w:r w:rsidRPr="00582FF4">
        <w:pict>
          <v:shape id="_x0000_i1028" type="#_x0000_t75" style="width:38.25pt;height:54.75pt">
            <v:imagedata r:id="rId6" o:title="" chromakey="white"/>
          </v:shape>
        </w:pict>
      </w:r>
      <w:r w:rsidRPr="00582FF4">
        <w:rPr>
          <w:rFonts w:ascii="Times New Roman" w:hAnsi="Times New Roman" w:cs="Times New Roman"/>
          <w:sz w:val="28"/>
          <w:szCs w:val="28"/>
        </w:rPr>
        <w:fldChar w:fldCharType="end"/>
      </w:r>
      <w:r w:rsidRPr="00DB35DE">
        <w:rPr>
          <w:rFonts w:ascii="Times New Roman" w:hAnsi="Times New Roman" w:cs="Times New Roman"/>
          <w:sz w:val="28"/>
          <w:szCs w:val="28"/>
        </w:rPr>
        <w:t xml:space="preserve"> – лунные моря, а на остальных горы. Сколько снимков лунных гор сделал каждый астронавт?    </w:t>
      </w:r>
    </w:p>
    <w:p w:rsidR="00100E00" w:rsidRPr="00971584" w:rsidRDefault="00100E00" w:rsidP="00BF7983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B35D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DB35DE">
        <w:rPr>
          <w:rFonts w:ascii="Times New Roman" w:hAnsi="Times New Roman" w:cs="Times New Roman"/>
          <w:b/>
          <w:bCs/>
          <w:sz w:val="28"/>
          <w:szCs w:val="28"/>
        </w:rPr>
        <w:t>5б.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5"/>
        <w:gridCol w:w="405"/>
        <w:gridCol w:w="405"/>
        <w:gridCol w:w="405"/>
        <w:gridCol w:w="407"/>
        <w:gridCol w:w="406"/>
        <w:gridCol w:w="406"/>
        <w:gridCol w:w="405"/>
        <w:gridCol w:w="405"/>
        <w:gridCol w:w="405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5"/>
        <w:gridCol w:w="405"/>
        <w:gridCol w:w="405"/>
        <w:gridCol w:w="405"/>
      </w:tblGrid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0E00" w:rsidRDefault="00100E00" w:rsidP="00DB35DE">
      <w:pPr>
        <w:tabs>
          <w:tab w:val="left" w:pos="2940"/>
        </w:tabs>
      </w:pPr>
    </w:p>
    <w:p w:rsidR="00100E00" w:rsidRDefault="00100E00" w:rsidP="00DB35DE">
      <w:pPr>
        <w:tabs>
          <w:tab w:val="left" w:pos="294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_x0000_s1044" type="#_x0000_t72" style="position:absolute;left:0;text-align:left;margin-left:440.35pt;margin-top:19.35pt;width:44.15pt;height:40.35pt;z-index:-251665920;visibility:visible"/>
        </w:pict>
      </w:r>
      <w:r>
        <w:rPr>
          <w:rFonts w:ascii="Times New Roman" w:hAnsi="Times New Roman" w:cs="Times New Roman"/>
          <w:b/>
          <w:bCs/>
          <w:sz w:val="28"/>
          <w:szCs w:val="28"/>
        </w:rPr>
        <w:t>ЗАДАНИЯ ПО ЕСТЕСТВОЗНАНИЮ</w:t>
      </w:r>
    </w:p>
    <w:p w:rsidR="00100E00" w:rsidRPr="00DB35DE" w:rsidRDefault="00100E00" w:rsidP="00DB35DE">
      <w:pPr>
        <w:pStyle w:val="ListParagraph"/>
        <w:numPr>
          <w:ilvl w:val="0"/>
          <w:numId w:val="3"/>
        </w:numPr>
        <w:tabs>
          <w:tab w:val="left" w:pos="29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35DE">
        <w:rPr>
          <w:rFonts w:ascii="Times New Roman" w:hAnsi="Times New Roman" w:cs="Times New Roman"/>
          <w:sz w:val="28"/>
          <w:szCs w:val="28"/>
        </w:rPr>
        <w:t xml:space="preserve">Какая наука изучает Вселенную?                                                              </w:t>
      </w:r>
      <w:r w:rsidRPr="00DB35DE">
        <w:rPr>
          <w:rFonts w:ascii="Times New Roman" w:hAnsi="Times New Roman" w:cs="Times New Roman"/>
          <w:b/>
          <w:bCs/>
          <w:sz w:val="28"/>
          <w:szCs w:val="28"/>
        </w:rPr>
        <w:t>1 б.</w:t>
      </w:r>
    </w:p>
    <w:p w:rsidR="00100E00" w:rsidRDefault="00100E00" w:rsidP="00DB35DE">
      <w:pPr>
        <w:tabs>
          <w:tab w:val="left" w:pos="2940"/>
        </w:tabs>
        <w:ind w:left="720"/>
      </w:pPr>
      <w:r>
        <w:rPr>
          <w:noProof/>
          <w:lang w:eastAsia="ru-RU"/>
        </w:rPr>
        <w:pict>
          <v:shape id="_x0000_s1045" type="#_x0000_t72" style="position:absolute;left:0;text-align:left;margin-left:444.4pt;margin-top:9.95pt;width:44.15pt;height:40.35pt;z-index:-251664896;visibility:visible"/>
        </w:pict>
      </w:r>
      <w:r>
        <w:t>________________________________________________________________________________</w:t>
      </w:r>
    </w:p>
    <w:p w:rsidR="00100E00" w:rsidRPr="00E90116" w:rsidRDefault="00100E00" w:rsidP="00DB35DE">
      <w:pPr>
        <w:pStyle w:val="ListParagraph"/>
        <w:numPr>
          <w:ilvl w:val="0"/>
          <w:numId w:val="3"/>
        </w:numPr>
        <w:tabs>
          <w:tab w:val="left" w:pos="2940"/>
        </w:tabs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Напиши, что общее у Земли и Луны.                                                        </w:t>
      </w:r>
      <w:r w:rsidRPr="00E90116">
        <w:rPr>
          <w:rFonts w:ascii="Times New Roman" w:hAnsi="Times New Roman" w:cs="Times New Roman"/>
          <w:b/>
          <w:bCs/>
          <w:sz w:val="28"/>
          <w:szCs w:val="28"/>
        </w:rPr>
        <w:t>2 б.</w:t>
      </w:r>
    </w:p>
    <w:p w:rsidR="00100E00" w:rsidRPr="00E90116" w:rsidRDefault="00100E00" w:rsidP="00DB35DE">
      <w:pPr>
        <w:pStyle w:val="ListParagraph"/>
        <w:tabs>
          <w:tab w:val="left" w:pos="2940"/>
        </w:tabs>
        <w:spacing w:after="0" w:line="240" w:lineRule="auto"/>
        <w:ind w:left="7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Земля      и    Луна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714"/>
      </w:tblGrid>
      <w:tr w:rsidR="00100E00" w:rsidRPr="00582FF4">
        <w:tc>
          <w:tcPr>
            <w:tcW w:w="9714" w:type="dxa"/>
          </w:tcPr>
          <w:p w:rsidR="00100E00" w:rsidRPr="00582FF4" w:rsidRDefault="00100E00" w:rsidP="00582FF4">
            <w:pPr>
              <w:tabs>
                <w:tab w:val="left" w:pos="29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FF4">
              <w:rPr>
                <w:rFonts w:ascii="Times New Roman" w:hAnsi="Times New Roman" w:cs="Times New Roman"/>
                <w:sz w:val="28"/>
                <w:szCs w:val="28"/>
              </w:rPr>
              <w:t>Общее</w:t>
            </w:r>
          </w:p>
        </w:tc>
      </w:tr>
      <w:tr w:rsidR="00100E00" w:rsidRPr="00582FF4">
        <w:tc>
          <w:tcPr>
            <w:tcW w:w="9714" w:type="dxa"/>
          </w:tcPr>
          <w:p w:rsidR="00100E00" w:rsidRPr="00582FF4" w:rsidRDefault="00100E00" w:rsidP="00582FF4">
            <w:pPr>
              <w:tabs>
                <w:tab w:val="left" w:pos="2940"/>
              </w:tabs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100E00" w:rsidRPr="00582FF4">
        <w:tc>
          <w:tcPr>
            <w:tcW w:w="9714" w:type="dxa"/>
          </w:tcPr>
          <w:p w:rsidR="00100E00" w:rsidRPr="00582FF4" w:rsidRDefault="00100E00" w:rsidP="00582FF4">
            <w:pPr>
              <w:tabs>
                <w:tab w:val="left" w:pos="2940"/>
              </w:tabs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100E00" w:rsidRPr="00582FF4">
        <w:tc>
          <w:tcPr>
            <w:tcW w:w="9714" w:type="dxa"/>
          </w:tcPr>
          <w:p w:rsidR="00100E00" w:rsidRPr="00582FF4" w:rsidRDefault="00100E00" w:rsidP="00582FF4">
            <w:pPr>
              <w:tabs>
                <w:tab w:val="left" w:pos="2940"/>
              </w:tabs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100E00" w:rsidRPr="00582FF4">
        <w:tc>
          <w:tcPr>
            <w:tcW w:w="9714" w:type="dxa"/>
          </w:tcPr>
          <w:p w:rsidR="00100E00" w:rsidRPr="00582FF4" w:rsidRDefault="00100E00" w:rsidP="00582FF4">
            <w:pPr>
              <w:tabs>
                <w:tab w:val="left" w:pos="2940"/>
              </w:tabs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100E00" w:rsidRDefault="00100E00" w:rsidP="00DB35DE">
      <w:pPr>
        <w:tabs>
          <w:tab w:val="left" w:pos="2940"/>
        </w:tabs>
        <w:spacing w:line="240" w:lineRule="auto"/>
      </w:pPr>
      <w:r>
        <w:rPr>
          <w:noProof/>
          <w:lang w:eastAsia="ru-RU"/>
        </w:rPr>
        <w:pict>
          <v:shape id="_x0000_s1046" type="#_x0000_t72" style="position:absolute;margin-left:444.4pt;margin-top:9.65pt;width:44.15pt;height:40.35pt;z-index:-251663872;visibility:visible;mso-position-horizontal-relative:text;mso-position-vertical-relative:text"/>
        </w:pict>
      </w:r>
      <w:r>
        <w:t xml:space="preserve">       </w:t>
      </w:r>
    </w:p>
    <w:p w:rsidR="00100E00" w:rsidRPr="00E90116" w:rsidRDefault="00100E00" w:rsidP="00DB35DE">
      <w:pPr>
        <w:pStyle w:val="ListParagraph"/>
        <w:numPr>
          <w:ilvl w:val="0"/>
          <w:numId w:val="3"/>
        </w:numPr>
        <w:tabs>
          <w:tab w:val="left" w:pos="2940"/>
        </w:tabs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Как, по мнению учёных, образовалась Луна</w:t>
      </w:r>
      <w:r w:rsidRPr="00136F35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  Напиши.                        </w:t>
      </w:r>
      <w:r w:rsidRPr="00E90116">
        <w:rPr>
          <w:rFonts w:ascii="Times New Roman" w:hAnsi="Times New Roman" w:cs="Times New Roman"/>
          <w:b/>
          <w:bCs/>
          <w:sz w:val="28"/>
          <w:szCs w:val="28"/>
        </w:rPr>
        <w:t>1 б.</w:t>
      </w:r>
    </w:p>
    <w:p w:rsidR="00100E00" w:rsidRDefault="00100E00" w:rsidP="00DB35DE">
      <w:pPr>
        <w:tabs>
          <w:tab w:val="left" w:pos="2940"/>
        </w:tabs>
        <w:spacing w:after="0" w:line="240" w:lineRule="auto"/>
        <w:ind w:left="714"/>
      </w:pPr>
      <w:r>
        <w:t>________________________________________________________________________________</w:t>
      </w:r>
    </w:p>
    <w:p w:rsidR="00100E00" w:rsidRDefault="00100E00" w:rsidP="00DB35DE">
      <w:pPr>
        <w:tabs>
          <w:tab w:val="left" w:pos="2940"/>
        </w:tabs>
        <w:spacing w:after="0" w:line="240" w:lineRule="auto"/>
      </w:pPr>
      <w:r>
        <w:t xml:space="preserve">              ________________________________________________________________________________</w:t>
      </w:r>
    </w:p>
    <w:p w:rsidR="00100E00" w:rsidRDefault="00100E00" w:rsidP="00DB35DE">
      <w:pPr>
        <w:tabs>
          <w:tab w:val="left" w:pos="2940"/>
        </w:tabs>
        <w:spacing w:after="0" w:line="240" w:lineRule="auto"/>
      </w:pPr>
      <w:r>
        <w:t xml:space="preserve">              ________________________________________________________________________________</w:t>
      </w:r>
    </w:p>
    <w:p w:rsidR="00100E00" w:rsidRDefault="00100E00" w:rsidP="00DB35DE">
      <w:pPr>
        <w:tabs>
          <w:tab w:val="left" w:pos="2940"/>
        </w:tabs>
        <w:spacing w:line="240" w:lineRule="auto"/>
      </w:pPr>
    </w:p>
    <w:p w:rsidR="00100E00" w:rsidRPr="00121160" w:rsidRDefault="00100E00" w:rsidP="00DB35DE">
      <w:pPr>
        <w:pStyle w:val="ListParagraph"/>
        <w:numPr>
          <w:ilvl w:val="0"/>
          <w:numId w:val="3"/>
        </w:numPr>
        <w:tabs>
          <w:tab w:val="left" w:pos="29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Установи правильную последовательность событий в освоении космоса.</w:t>
      </w:r>
    </w:p>
    <w:p w:rsidR="00100E00" w:rsidRPr="00DB35DE" w:rsidRDefault="00100E00" w:rsidP="00DB35DE">
      <w:pPr>
        <w:pStyle w:val="ListParagraph"/>
        <w:numPr>
          <w:ilvl w:val="0"/>
          <w:numId w:val="14"/>
        </w:numPr>
        <w:tabs>
          <w:tab w:val="left" w:pos="29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35DE">
        <w:rPr>
          <w:rFonts w:ascii="Times New Roman" w:hAnsi="Times New Roman" w:cs="Times New Roman"/>
          <w:sz w:val="28"/>
          <w:szCs w:val="28"/>
        </w:rPr>
        <w:t>Астронавт впервые ступил на поверхность Луны.</w:t>
      </w:r>
    </w:p>
    <w:p w:rsidR="00100E00" w:rsidRPr="00DB35DE" w:rsidRDefault="00100E00" w:rsidP="00DB35DE">
      <w:pPr>
        <w:pStyle w:val="ListParagraph"/>
        <w:numPr>
          <w:ilvl w:val="0"/>
          <w:numId w:val="14"/>
        </w:numPr>
        <w:tabs>
          <w:tab w:val="left" w:pos="29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35DE">
        <w:rPr>
          <w:rFonts w:ascii="Times New Roman" w:hAnsi="Times New Roman" w:cs="Times New Roman"/>
          <w:sz w:val="28"/>
          <w:szCs w:val="28"/>
        </w:rPr>
        <w:t>1957 г. – первый в истории искусственный спутник Земли.</w:t>
      </w:r>
    </w:p>
    <w:p w:rsidR="00100E00" w:rsidRPr="00DB35DE" w:rsidRDefault="00100E00" w:rsidP="00DB35DE">
      <w:pPr>
        <w:pStyle w:val="ListParagraph"/>
        <w:numPr>
          <w:ilvl w:val="0"/>
          <w:numId w:val="14"/>
        </w:numPr>
        <w:tabs>
          <w:tab w:val="left" w:pos="29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47" type="#_x0000_t72" style="position:absolute;left:0;text-align:left;margin-left:443.35pt;margin-top:20.05pt;width:44.15pt;height:40.35pt;z-index:-251662848;visibility:visible"/>
        </w:pict>
      </w:r>
      <w:r w:rsidRPr="00DB35DE">
        <w:rPr>
          <w:rFonts w:ascii="Times New Roman" w:hAnsi="Times New Roman" w:cs="Times New Roman"/>
          <w:sz w:val="28"/>
          <w:szCs w:val="28"/>
        </w:rPr>
        <w:t>Выход человека в открытый космос.</w:t>
      </w:r>
    </w:p>
    <w:p w:rsidR="00100E00" w:rsidRPr="00DB35DE" w:rsidRDefault="00100E00" w:rsidP="00DB35DE">
      <w:pPr>
        <w:pStyle w:val="ListParagraph"/>
        <w:numPr>
          <w:ilvl w:val="0"/>
          <w:numId w:val="14"/>
        </w:numPr>
        <w:tabs>
          <w:tab w:val="left" w:pos="29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35DE">
        <w:rPr>
          <w:rFonts w:ascii="Times New Roman" w:hAnsi="Times New Roman" w:cs="Times New Roman"/>
          <w:sz w:val="28"/>
          <w:szCs w:val="28"/>
        </w:rPr>
        <w:t xml:space="preserve">Ю. А. Гагарин – первый космонавт планеты.                                      </w:t>
      </w:r>
      <w:r w:rsidRPr="00DB35DE">
        <w:rPr>
          <w:rFonts w:ascii="Times New Roman" w:hAnsi="Times New Roman" w:cs="Times New Roman"/>
          <w:b/>
          <w:bCs/>
          <w:sz w:val="28"/>
          <w:szCs w:val="28"/>
        </w:rPr>
        <w:t>2 б.</w:t>
      </w:r>
    </w:p>
    <w:p w:rsidR="00100E00" w:rsidRPr="00121160" w:rsidRDefault="00100E00" w:rsidP="00DB35DE">
      <w:pPr>
        <w:tabs>
          <w:tab w:val="left" w:pos="29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0E00" w:rsidRPr="00121160" w:rsidRDefault="00100E00" w:rsidP="00DB35DE">
      <w:pPr>
        <w:tabs>
          <w:tab w:val="left" w:pos="29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0E00" w:rsidRPr="0068495F" w:rsidRDefault="00100E00" w:rsidP="00DB35DE">
      <w:pPr>
        <w:pStyle w:val="ListParagraph"/>
        <w:numPr>
          <w:ilvl w:val="0"/>
          <w:numId w:val="3"/>
        </w:numPr>
        <w:tabs>
          <w:tab w:val="left" w:pos="29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48" type="#_x0000_t72" style="position:absolute;left:0;text-align:left;margin-left:428.55pt;margin-top:6.75pt;width:44.15pt;height:40.35pt;z-index:-251661824;visibility:visible"/>
        </w:pict>
      </w:r>
      <w:r w:rsidRPr="0068495F">
        <w:rPr>
          <w:rFonts w:ascii="Times New Roman" w:hAnsi="Times New Roman" w:cs="Times New Roman"/>
          <w:sz w:val="28"/>
          <w:szCs w:val="28"/>
        </w:rPr>
        <w:t xml:space="preserve">Заполни пропуски в тексте инструкции для астронавта, отправляющегося на Луну.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68495F">
        <w:rPr>
          <w:rFonts w:ascii="Times New Roman" w:hAnsi="Times New Roman" w:cs="Times New Roman"/>
          <w:b/>
          <w:bCs/>
          <w:sz w:val="28"/>
          <w:szCs w:val="28"/>
        </w:rPr>
        <w:t>2 б.</w:t>
      </w:r>
    </w:p>
    <w:p w:rsidR="00100E00" w:rsidRPr="00F61A76" w:rsidRDefault="00100E00" w:rsidP="00DB35DE">
      <w:pPr>
        <w:tabs>
          <w:tab w:val="left" w:pos="29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Будешь гулять по Луне – смотри под ноги. Вся поверхность </w:t>
      </w:r>
    </w:p>
    <w:p w:rsidR="00100E00" w:rsidRDefault="00100E00" w:rsidP="00DB35DE">
      <w:pPr>
        <w:tabs>
          <w:tab w:val="left" w:pos="29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усыпана  _____________, которые  _______________  из космоса.</w:t>
      </w:r>
    </w:p>
    <w:p w:rsidR="00100E00" w:rsidRPr="00121160" w:rsidRDefault="00100E00" w:rsidP="00DB35DE">
      <w:pPr>
        <w:tabs>
          <w:tab w:val="left" w:pos="29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Звуков на Луне нет, там даже метеориты падают бесшумно, потому что    </w:t>
      </w:r>
    </w:p>
    <w:p w:rsidR="00100E00" w:rsidRPr="00121160" w:rsidRDefault="00100E00" w:rsidP="00DB35DE">
      <w:pPr>
        <w:tabs>
          <w:tab w:val="left" w:pos="29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на Луне нет _____________.  А на голове у вас будут надеты _________,</w:t>
      </w:r>
    </w:p>
    <w:p w:rsidR="00100E00" w:rsidRPr="00121160" w:rsidRDefault="00100E00" w:rsidP="00DB35DE">
      <w:pPr>
        <w:tabs>
          <w:tab w:val="left" w:pos="29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так как нет ______________. Зонтик тебе не пригодится, потому что на </w:t>
      </w:r>
    </w:p>
    <w:p w:rsidR="00100E00" w:rsidRPr="00121160" w:rsidRDefault="00100E00" w:rsidP="00DB35DE">
      <w:pPr>
        <w:tabs>
          <w:tab w:val="left" w:pos="29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Луне _______________________. Там вообще нет воды. Нет облаков, </w:t>
      </w:r>
    </w:p>
    <w:p w:rsidR="00100E00" w:rsidRDefault="00100E00" w:rsidP="00DB35DE">
      <w:pPr>
        <w:tabs>
          <w:tab w:val="left" w:pos="29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осадков, радуги.</w:t>
      </w:r>
    </w:p>
    <w:p w:rsidR="00100E00" w:rsidRDefault="00100E00" w:rsidP="00DB35DE">
      <w:pPr>
        <w:tabs>
          <w:tab w:val="left" w:pos="29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0E00" w:rsidRPr="00121160" w:rsidRDefault="00100E00" w:rsidP="00DB35DE">
      <w:pPr>
        <w:tabs>
          <w:tab w:val="left" w:pos="29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СЛОВА ДЛЯ СПРАВОК: шлемы, дождей нет, падают, атмосферы,</w:t>
      </w:r>
    </w:p>
    <w:p w:rsidR="00100E00" w:rsidRDefault="00100E00" w:rsidP="00DB35DE">
      <w:pPr>
        <w:tabs>
          <w:tab w:val="left" w:pos="29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камнями, воздуха.</w:t>
      </w:r>
    </w:p>
    <w:p w:rsidR="00100E00" w:rsidRDefault="00100E00" w:rsidP="00DB35DE">
      <w:pPr>
        <w:tabs>
          <w:tab w:val="left" w:pos="29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0E00" w:rsidRPr="0068495F" w:rsidRDefault="00100E00" w:rsidP="00DB35DE">
      <w:pPr>
        <w:pStyle w:val="ListParagraph"/>
        <w:numPr>
          <w:ilvl w:val="0"/>
          <w:numId w:val="3"/>
        </w:numPr>
        <w:tabs>
          <w:tab w:val="left" w:pos="29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49" type="#_x0000_t72" style="position:absolute;left:0;text-align:left;margin-left:443.35pt;margin-top:6.9pt;width:44.15pt;height:40.35pt;z-index:-251660800;visibility:visible"/>
        </w:pict>
      </w:r>
      <w:r>
        <w:rPr>
          <w:rFonts w:ascii="Times New Roman" w:hAnsi="Times New Roman" w:cs="Times New Roman"/>
          <w:sz w:val="28"/>
          <w:szCs w:val="28"/>
        </w:rPr>
        <w:t xml:space="preserve">* Классифицируй определения небесных тел, используя таблицу. Впиши номера соответствующих ответов:                                                            </w:t>
      </w:r>
      <w:r w:rsidRPr="009E5C98">
        <w:rPr>
          <w:rFonts w:ascii="Times New Roman" w:hAnsi="Times New Roman" w:cs="Times New Roman"/>
          <w:b/>
          <w:bCs/>
          <w:sz w:val="28"/>
          <w:szCs w:val="28"/>
        </w:rPr>
        <w:t>5 б.</w:t>
      </w:r>
    </w:p>
    <w:p w:rsidR="00100E00" w:rsidRDefault="00100E00" w:rsidP="00DB35DE">
      <w:pPr>
        <w:tabs>
          <w:tab w:val="left" w:pos="29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0E00" w:rsidRPr="00121160" w:rsidRDefault="00100E00" w:rsidP="00DB35DE">
      <w:pPr>
        <w:tabs>
          <w:tab w:val="left" w:pos="2940"/>
        </w:tabs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Солнце – __________ </w:t>
      </w:r>
    </w:p>
    <w:p w:rsidR="00100E00" w:rsidRPr="00121160" w:rsidRDefault="00100E00" w:rsidP="00DB35DE">
      <w:pPr>
        <w:tabs>
          <w:tab w:val="left" w:pos="29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Астероиды –  __________</w:t>
      </w:r>
    </w:p>
    <w:p w:rsidR="00100E00" w:rsidRPr="00121160" w:rsidRDefault="00100E00" w:rsidP="00DB35DE">
      <w:pPr>
        <w:tabs>
          <w:tab w:val="left" w:pos="29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Метеориты – __________</w:t>
      </w:r>
    </w:p>
    <w:p w:rsidR="00100E00" w:rsidRPr="00121160" w:rsidRDefault="00100E00" w:rsidP="00DB35DE">
      <w:pPr>
        <w:tabs>
          <w:tab w:val="left" w:pos="29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Кометы –  __________</w:t>
      </w:r>
    </w:p>
    <w:p w:rsidR="00100E00" w:rsidRDefault="00100E00" w:rsidP="00DB35DE">
      <w:pPr>
        <w:tabs>
          <w:tab w:val="left" w:pos="29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Метеоры – __________</w:t>
      </w:r>
    </w:p>
    <w:p w:rsidR="00100E00" w:rsidRPr="00121160" w:rsidRDefault="00100E00" w:rsidP="00DB35DE">
      <w:pPr>
        <w:tabs>
          <w:tab w:val="left" w:pos="29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714"/>
      </w:tblGrid>
      <w:tr w:rsidR="00100E00" w:rsidRPr="00582FF4">
        <w:tc>
          <w:tcPr>
            <w:tcW w:w="9714" w:type="dxa"/>
          </w:tcPr>
          <w:p w:rsidR="00100E00" w:rsidRPr="00582FF4" w:rsidRDefault="00100E00" w:rsidP="00582FF4">
            <w:pPr>
              <w:pStyle w:val="ListParagraph"/>
              <w:numPr>
                <w:ilvl w:val="0"/>
                <w:numId w:val="13"/>
              </w:numPr>
              <w:tabs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2FF4">
              <w:rPr>
                <w:rFonts w:ascii="Times New Roman" w:hAnsi="Times New Roman" w:cs="Times New Roman"/>
                <w:sz w:val="28"/>
                <w:szCs w:val="28"/>
              </w:rPr>
              <w:t xml:space="preserve">Малые планеты – это . . . </w:t>
            </w:r>
          </w:p>
        </w:tc>
      </w:tr>
      <w:tr w:rsidR="00100E00" w:rsidRPr="00582FF4">
        <w:tc>
          <w:tcPr>
            <w:tcW w:w="9714" w:type="dxa"/>
          </w:tcPr>
          <w:p w:rsidR="00100E00" w:rsidRPr="00582FF4" w:rsidRDefault="00100E00" w:rsidP="00582FF4">
            <w:pPr>
              <w:pStyle w:val="ListParagraph"/>
              <w:numPr>
                <w:ilvl w:val="0"/>
                <w:numId w:val="13"/>
              </w:numPr>
              <w:tabs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2FF4">
              <w:rPr>
                <w:rFonts w:ascii="Times New Roman" w:hAnsi="Times New Roman" w:cs="Times New Roman"/>
                <w:sz w:val="28"/>
                <w:szCs w:val="28"/>
              </w:rPr>
              <w:t xml:space="preserve">Упавшие на землю космические тела – это . . . </w:t>
            </w:r>
          </w:p>
        </w:tc>
      </w:tr>
      <w:tr w:rsidR="00100E00" w:rsidRPr="00582FF4">
        <w:tc>
          <w:tcPr>
            <w:tcW w:w="9714" w:type="dxa"/>
          </w:tcPr>
          <w:p w:rsidR="00100E00" w:rsidRPr="00582FF4" w:rsidRDefault="00100E00" w:rsidP="00582FF4">
            <w:pPr>
              <w:pStyle w:val="ListParagraph"/>
              <w:numPr>
                <w:ilvl w:val="0"/>
                <w:numId w:val="13"/>
              </w:numPr>
              <w:tabs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2FF4">
              <w:rPr>
                <w:rFonts w:ascii="Times New Roman" w:hAnsi="Times New Roman" w:cs="Times New Roman"/>
                <w:sz w:val="28"/>
                <w:szCs w:val="28"/>
              </w:rPr>
              <w:t>Наиболее близкая к Земле звезда – это . . .</w:t>
            </w:r>
          </w:p>
        </w:tc>
      </w:tr>
      <w:tr w:rsidR="00100E00" w:rsidRPr="00582FF4">
        <w:tc>
          <w:tcPr>
            <w:tcW w:w="9714" w:type="dxa"/>
          </w:tcPr>
          <w:p w:rsidR="00100E00" w:rsidRPr="00582FF4" w:rsidRDefault="00100E00" w:rsidP="00582FF4">
            <w:pPr>
              <w:pStyle w:val="ListParagraph"/>
              <w:numPr>
                <w:ilvl w:val="0"/>
                <w:numId w:val="13"/>
              </w:numPr>
              <w:tabs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2FF4">
              <w:rPr>
                <w:rFonts w:ascii="Times New Roman" w:hAnsi="Times New Roman" w:cs="Times New Roman"/>
                <w:sz w:val="28"/>
                <w:szCs w:val="28"/>
              </w:rPr>
              <w:t>Она состоит из ядра, газовой оболочки и хвоста – это . . .</w:t>
            </w:r>
          </w:p>
        </w:tc>
      </w:tr>
      <w:tr w:rsidR="00100E00" w:rsidRPr="00582FF4">
        <w:tc>
          <w:tcPr>
            <w:tcW w:w="9714" w:type="dxa"/>
          </w:tcPr>
          <w:p w:rsidR="00100E00" w:rsidRPr="00582FF4" w:rsidRDefault="00100E00" w:rsidP="00582FF4">
            <w:pPr>
              <w:pStyle w:val="ListParagraph"/>
              <w:numPr>
                <w:ilvl w:val="0"/>
                <w:numId w:val="13"/>
              </w:numPr>
              <w:tabs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2FF4">
              <w:rPr>
                <w:rFonts w:ascii="Times New Roman" w:hAnsi="Times New Roman" w:cs="Times New Roman"/>
                <w:sz w:val="28"/>
                <w:szCs w:val="28"/>
              </w:rPr>
              <w:t>Вспышки света в атмосфере Земли – это . . .</w:t>
            </w:r>
          </w:p>
        </w:tc>
      </w:tr>
    </w:tbl>
    <w:p w:rsidR="00100E00" w:rsidRDefault="00100E00" w:rsidP="00DB35DE">
      <w:pPr>
        <w:tabs>
          <w:tab w:val="left" w:pos="2940"/>
        </w:tabs>
      </w:pPr>
    </w:p>
    <w:p w:rsidR="00100E00" w:rsidRPr="00594C7E" w:rsidRDefault="00100E00" w:rsidP="00C43B6C">
      <w:pPr>
        <w:shd w:val="clear" w:color="auto" w:fill="A6A6A6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594C7E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Максимальное количество баллов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–</w:t>
      </w:r>
      <w:r w:rsidRPr="00594C7E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70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. </w:t>
      </w:r>
    </w:p>
    <w:p w:rsidR="00100E00" w:rsidRDefault="00100E00" w:rsidP="002270F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0E00" w:rsidRDefault="00100E00" w:rsidP="00C43B6C">
      <w:pPr>
        <w:pStyle w:val="ListParagraph"/>
        <w:spacing w:line="240" w:lineRule="auto"/>
        <w:ind w:left="851" w:right="260" w:firstLine="589"/>
        <w:rPr>
          <w:rFonts w:ascii="Times New Roman" w:hAnsi="Times New Roman" w:cs="Times New Roman"/>
          <w:b/>
          <w:bCs/>
          <w:sz w:val="28"/>
          <w:szCs w:val="28"/>
        </w:rPr>
        <w:sectPr w:rsidR="00100E00" w:rsidSect="00C43B6C">
          <w:pgSz w:w="11906" w:h="16838"/>
          <w:pgMar w:top="720" w:right="1274" w:bottom="720" w:left="720" w:header="708" w:footer="708" w:gutter="0"/>
          <w:cols w:space="708"/>
          <w:docGrid w:linePitch="360"/>
        </w:sectPr>
      </w:pPr>
      <w:r w:rsidRPr="00582FF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1" o:spid="_x0000_i1029" type="#_x0000_t75" style="width:419.25pt;height:755.25pt;visibility:visible">
            <v:imagedata r:id="rId7" o:title=""/>
          </v:shape>
        </w:pict>
      </w:r>
      <w:r w:rsidRPr="007C66EA">
        <w:rPr>
          <w:noProof/>
          <w:lang w:eastAsia="ru-RU"/>
        </w:rPr>
        <w:pict>
          <v:shape id="Рисунок 6" o:spid="_x0000_i1030" type="#_x0000_t75" style="width:465pt;height:639.75pt;visibility:visible">
            <v:imagedata r:id="rId8" o:title=""/>
          </v:shape>
        </w:pict>
      </w:r>
    </w:p>
    <w:p w:rsidR="00100E00" w:rsidRDefault="00100E00" w:rsidP="00BF7983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153E00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2</w:t>
      </w:r>
    </w:p>
    <w:p w:rsidR="00100E00" w:rsidRDefault="00100E00" w:rsidP="001A74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Ф.И. ученика (цы)_______________________ 5 «___» класс</w:t>
      </w:r>
    </w:p>
    <w:p w:rsidR="00100E00" w:rsidRPr="00153E00" w:rsidRDefault="00100E00" w:rsidP="00BF7983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bookmarkStart w:id="0" w:name="_GoBack"/>
      <w:bookmarkEnd w:id="0"/>
    </w:p>
    <w:p w:rsidR="00100E00" w:rsidRDefault="00100E00" w:rsidP="00BF798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Итоговый тест </w:t>
      </w:r>
    </w:p>
    <w:p w:rsidR="00100E00" w:rsidRDefault="00100E00" w:rsidP="00BF7983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5 класс </w:t>
      </w:r>
    </w:p>
    <w:p w:rsidR="00100E00" w:rsidRPr="00BF4547" w:rsidRDefault="00100E00" w:rsidP="00BF7983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F454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Прочитай текст «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Ледовое побоище»</w:t>
      </w:r>
      <w:r w:rsidRPr="00BF454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 выполни задания.</w:t>
      </w:r>
    </w:p>
    <w:p w:rsidR="00100E00" w:rsidRDefault="00100E00" w:rsidP="00BF7983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ЗАДАНИЯ ПО ЛИТЕРАТУРЕ</w:t>
      </w:r>
    </w:p>
    <w:p w:rsidR="00100E00" w:rsidRPr="00BF7983" w:rsidRDefault="00100E00" w:rsidP="00BF7983">
      <w:pPr>
        <w:pStyle w:val="ListParagraph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_x0000_s1050" type="#_x0000_t72" style="position:absolute;left:0;text-align:left;margin-left:433.5pt;margin-top:10.15pt;width:44.15pt;height:38.15pt;z-index:-251654656;visibility:visible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а) Где произошла битва, за победу в которой князь Александр Ярославович получил прозвище Невский?                                                                   </w:t>
      </w:r>
      <w:r w:rsidRPr="00BF7983">
        <w:rPr>
          <w:rFonts w:ascii="Times New Roman" w:hAnsi="Times New Roman" w:cs="Times New Roman"/>
          <w:b/>
          <w:bCs/>
          <w:sz w:val="28"/>
          <w:szCs w:val="28"/>
        </w:rPr>
        <w:t>2 б.</w:t>
      </w:r>
      <w:r w:rsidRPr="00BF79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0E00" w:rsidRDefault="00100E00" w:rsidP="00BF7983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100E00" w:rsidRDefault="00100E00" w:rsidP="00BF7983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0E00" w:rsidRDefault="00100E00" w:rsidP="00BF7983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б) Почему битва 1242 года с немецкими рыцарями получила название «Ледовое побоище»?</w:t>
      </w:r>
    </w:p>
    <w:p w:rsidR="00100E00" w:rsidRDefault="00100E00" w:rsidP="00BF7983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100E00" w:rsidRPr="00BF4547" w:rsidRDefault="00100E00" w:rsidP="00BF7983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0E00" w:rsidRPr="00114523" w:rsidRDefault="00100E00" w:rsidP="00114523">
      <w:pPr>
        <w:pStyle w:val="ListParagraph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_x0000_s1051" type="#_x0000_t72" style="position:absolute;left:0;text-align:left;margin-left:448.55pt;margin-top:4.3pt;width:44.15pt;height:38.15pt;z-index:-251655680;visibility:visible"/>
        </w:pict>
      </w:r>
      <w:r w:rsidRPr="00114523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 xml:space="preserve">Можно ли назвать немецких рыцарей захватчиками? Выпиши из текста предложения, которые подтверждают твой ответ.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>3 б.</w:t>
      </w:r>
    </w:p>
    <w:p w:rsidR="00100E00" w:rsidRDefault="00100E00" w:rsidP="00BF7983">
      <w:pPr>
        <w:pStyle w:val="ListParagraph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</w:t>
      </w:r>
    </w:p>
    <w:p w:rsidR="00100E00" w:rsidRDefault="00100E00" w:rsidP="00BF7983">
      <w:pPr>
        <w:pStyle w:val="ListParagraph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</w:t>
      </w:r>
    </w:p>
    <w:p w:rsidR="00100E00" w:rsidRDefault="00100E00" w:rsidP="00BF7983">
      <w:pPr>
        <w:pStyle w:val="ListParagraph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</w:t>
      </w:r>
    </w:p>
    <w:p w:rsidR="00100E00" w:rsidRDefault="00100E00" w:rsidP="00BF7983">
      <w:pPr>
        <w:pStyle w:val="ListParagraph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00E00" w:rsidRDefault="00100E00" w:rsidP="00BF7983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1235E1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найди в тексте слово, которое является синонимом к слову «враг».  Выпиши его.  _______________________________________________________________</w:t>
      </w:r>
    </w:p>
    <w:p w:rsidR="00100E00" w:rsidRDefault="00100E00" w:rsidP="00BF79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0E00" w:rsidRPr="00AA0E91" w:rsidRDefault="00100E00" w:rsidP="00114523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_x0000_s1052" type="#_x0000_t72" style="position:absolute;left:0;text-align:left;margin-left:448.25pt;margin-top:8.75pt;width:44.15pt;height:38.15pt;z-index:-251656704;visibility:visible"/>
        </w:pict>
      </w:r>
      <w:r w:rsidRPr="00AA0E91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 xml:space="preserve">Где находился Александр Невский, когда к нему прибыли новгородские послы с просьбой защитить их город?      </w:t>
      </w:r>
      <w:r w:rsidRPr="00AA0E91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AA0E91">
        <w:rPr>
          <w:rFonts w:ascii="Times New Roman" w:hAnsi="Times New Roman" w:cs="Times New Roman"/>
          <w:sz w:val="28"/>
          <w:szCs w:val="28"/>
        </w:rPr>
        <w:t xml:space="preserve"> </w:t>
      </w:r>
      <w:r w:rsidRPr="00AA0E91">
        <w:rPr>
          <w:rFonts w:ascii="Times New Roman" w:hAnsi="Times New Roman" w:cs="Times New Roman"/>
          <w:b/>
          <w:bCs/>
          <w:sz w:val="28"/>
          <w:szCs w:val="28"/>
        </w:rPr>
        <w:t>3 б.</w:t>
      </w:r>
    </w:p>
    <w:p w:rsidR="00100E00" w:rsidRDefault="00100E00" w:rsidP="00BF7983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100E00" w:rsidRPr="00BF4547" w:rsidRDefault="00100E00" w:rsidP="00BF7983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0E00" w:rsidRDefault="00100E00" w:rsidP="00584FFD">
      <w:pPr>
        <w:spacing w:after="0" w:line="240" w:lineRule="auto"/>
        <w:ind w:left="360" w:firstLine="3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Почему князь Александр решил помочь новгородцам? Дай ответ цитатой из текста.</w:t>
      </w:r>
    </w:p>
    <w:p w:rsidR="00100E00" w:rsidRDefault="00100E00" w:rsidP="00BF79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ab/>
        <w:t>_______________________________________________________________</w:t>
      </w:r>
    </w:p>
    <w:p w:rsidR="00100E00" w:rsidRDefault="00100E00" w:rsidP="00BF79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_______________________________________________________________</w:t>
      </w:r>
    </w:p>
    <w:p w:rsidR="00100E00" w:rsidRDefault="00100E00" w:rsidP="00BF79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0E00" w:rsidRDefault="00100E00" w:rsidP="00114523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53" type="#_x0000_t72" style="position:absolute;left:0;text-align:left;margin-left:441pt;margin-top:17.9pt;width:44.15pt;height:38.15pt;z-index:-251657728;visibility:visible"/>
        </w:pict>
      </w:r>
      <w:r>
        <w:rPr>
          <w:rFonts w:ascii="Times New Roman" w:hAnsi="Times New Roman" w:cs="Times New Roman"/>
          <w:sz w:val="28"/>
          <w:szCs w:val="28"/>
        </w:rPr>
        <w:t>Из текста понятно, что в битве на Чудском озере Александр Невский сделал верный расчет.</w:t>
      </w:r>
      <w:r w:rsidRPr="00584F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</w:t>
      </w:r>
      <w:r w:rsidRPr="00AA0E91">
        <w:rPr>
          <w:rFonts w:ascii="Times New Roman" w:hAnsi="Times New Roman" w:cs="Times New Roman"/>
          <w:sz w:val="28"/>
          <w:szCs w:val="28"/>
        </w:rPr>
        <w:t xml:space="preserve">тметь  </w:t>
      </w:r>
      <w:r w:rsidRPr="00AA0E91">
        <w:rPr>
          <w:rFonts w:ascii="Arial" w:hAnsi="Arial" w:cs="Arial"/>
          <w:sz w:val="28"/>
          <w:szCs w:val="28"/>
        </w:rPr>
        <w:t>˅</w:t>
      </w:r>
      <w:r>
        <w:rPr>
          <w:rFonts w:ascii="Monotype Corsiva" w:eastAsia="Times New Roman" w:hAnsi="Arial" w:cs="Monotype Corsiva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правильный ответ, на что?</w:t>
      </w:r>
    </w:p>
    <w:p w:rsidR="00100E00" w:rsidRDefault="00100E00" w:rsidP="00584FFD">
      <w:pPr>
        <w:pStyle w:val="ListParagraph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1 б. </w:t>
      </w:r>
    </w:p>
    <w:p w:rsidR="00100E00" w:rsidRDefault="00100E00" w:rsidP="00C27EEA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Русское войско легко вклинится в немецкий строй.</w:t>
      </w:r>
    </w:p>
    <w:p w:rsidR="00100E00" w:rsidRDefault="00100E00" w:rsidP="00C27EEA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Стаи ворон отвлекут грозного противника от боя.</w:t>
      </w:r>
    </w:p>
    <w:p w:rsidR="00100E00" w:rsidRDefault="00100E00" w:rsidP="00C27EEA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Лед проломится под рыцарями в тяжелых доспехах.</w:t>
      </w:r>
    </w:p>
    <w:p w:rsidR="00100E00" w:rsidRDefault="00100E00" w:rsidP="00C27EEA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Жители Пскова встретят его в праздничных одеждах.</w:t>
      </w:r>
    </w:p>
    <w:p w:rsidR="00100E00" w:rsidRDefault="00100E00" w:rsidP="00BF798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100E00" w:rsidRPr="00C27EEA" w:rsidRDefault="00100E00" w:rsidP="00114523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_x0000_s1054" type="#_x0000_t72" style="position:absolute;left:0;text-align:left;margin-left:453.75pt;margin-top:38.75pt;width:44.15pt;height:38.15pt;z-index:-251658752;visibility:visible"/>
        </w:pict>
      </w:r>
      <w:r>
        <w:rPr>
          <w:rFonts w:ascii="Times New Roman" w:hAnsi="Times New Roman" w:cs="Times New Roman"/>
          <w:sz w:val="28"/>
          <w:szCs w:val="28"/>
        </w:rPr>
        <w:t xml:space="preserve">В России существует историко-литературная премия «Александр Невский». Какие из следующих произведений могли бы получить эту премию?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Pr="00AA0E91">
        <w:rPr>
          <w:rFonts w:ascii="Times New Roman" w:hAnsi="Times New Roman" w:cs="Times New Roman"/>
          <w:sz w:val="28"/>
          <w:szCs w:val="28"/>
        </w:rPr>
        <w:t xml:space="preserve">тметь  </w:t>
      </w:r>
      <w:r w:rsidRPr="00AA0E91">
        <w:rPr>
          <w:rFonts w:ascii="Arial" w:hAnsi="Arial" w:cs="Arial"/>
          <w:sz w:val="28"/>
          <w:szCs w:val="28"/>
        </w:rPr>
        <w:t>˅</w:t>
      </w:r>
      <w:r>
        <w:rPr>
          <w:rFonts w:ascii="Monotype Corsiva" w:eastAsia="Times New Roman" w:hAnsi="Arial" w:cs="Monotype Corsiva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выбранный  ответ.                                                                                           </w:t>
      </w:r>
    </w:p>
    <w:p w:rsidR="00100E00" w:rsidRDefault="00100E00" w:rsidP="00C27EEA">
      <w:pPr>
        <w:pStyle w:val="ListParagraph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  <w:r w:rsidRPr="00836D1E">
        <w:rPr>
          <w:rFonts w:ascii="Times New Roman" w:hAnsi="Times New Roman" w:cs="Times New Roman"/>
          <w:b/>
          <w:bCs/>
          <w:sz w:val="28"/>
          <w:szCs w:val="28"/>
        </w:rPr>
        <w:t xml:space="preserve">3 </w:t>
      </w:r>
      <w:r w:rsidRPr="00D440D0">
        <w:rPr>
          <w:rFonts w:ascii="Times New Roman" w:hAnsi="Times New Roman" w:cs="Times New Roman"/>
          <w:b/>
          <w:bCs/>
          <w:sz w:val="28"/>
          <w:szCs w:val="28"/>
        </w:rPr>
        <w:t>б.</w:t>
      </w:r>
    </w:p>
    <w:p w:rsidR="00100E00" w:rsidRDefault="00100E00" w:rsidP="00C27EEA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7EEA">
        <w:rPr>
          <w:rFonts w:ascii="Times New Roman" w:hAnsi="Times New Roman" w:cs="Times New Roman"/>
          <w:sz w:val="28"/>
          <w:szCs w:val="28"/>
        </w:rPr>
        <w:t>О раскопках в исторической части Новгорода.</w:t>
      </w:r>
    </w:p>
    <w:p w:rsidR="00100E00" w:rsidRDefault="00100E00" w:rsidP="00C27EEA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научных открытиях в области компьютерной техники.</w:t>
      </w:r>
    </w:p>
    <w:p w:rsidR="00100E00" w:rsidRDefault="00100E00" w:rsidP="00C27EEA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героях, покоривших космос.</w:t>
      </w:r>
    </w:p>
    <w:p w:rsidR="00100E00" w:rsidRPr="00C27EEA" w:rsidRDefault="00100E00" w:rsidP="00C27EEA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героях, жизнь которых была примером служения Родине.</w:t>
      </w:r>
    </w:p>
    <w:p w:rsidR="00100E00" w:rsidRDefault="00100E00" w:rsidP="00BF798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00E00" w:rsidRDefault="00100E00" w:rsidP="00BF798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00E00" w:rsidRDefault="00100E00" w:rsidP="00BF798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00E00" w:rsidRDefault="00100E00" w:rsidP="00C27E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55" type="#_x0000_t72" style="position:absolute;margin-left:442.4pt;margin-top:3.35pt;width:44.15pt;height:38.15pt;z-index:-251659776;visibility:visible"/>
        </w:pict>
      </w:r>
      <w:r w:rsidRPr="00D440D0">
        <w:rPr>
          <w:rFonts w:ascii="Times New Roman" w:hAnsi="Times New Roman" w:cs="Times New Roman"/>
          <w:b/>
          <w:bCs/>
          <w:sz w:val="28"/>
          <w:szCs w:val="28"/>
        </w:rPr>
        <w:t xml:space="preserve">     6. </w:t>
      </w:r>
      <w:r>
        <w:rPr>
          <w:rFonts w:ascii="Times New Roman" w:hAnsi="Times New Roman" w:cs="Times New Roman"/>
          <w:b/>
          <w:bCs/>
          <w:sz w:val="28"/>
          <w:szCs w:val="28"/>
        </w:rPr>
        <w:t>*</w:t>
      </w:r>
      <w:r w:rsidRPr="00D440D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Как ты думаешь, из каких источников до нас дошли сведения о событии, </w:t>
      </w:r>
    </w:p>
    <w:p w:rsidR="00100E00" w:rsidRDefault="00100E00" w:rsidP="00C27E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56" type="#_x0000_t72" style="position:absolute;margin-left:458pt;margin-top:5.85pt;width:44.15pt;height:38.15pt;z-index:-251647488;visibility:visible"/>
        </w:pict>
      </w:r>
      <w:r>
        <w:rPr>
          <w:rFonts w:ascii="Times New Roman" w:hAnsi="Times New Roman" w:cs="Times New Roman"/>
          <w:sz w:val="28"/>
          <w:szCs w:val="28"/>
        </w:rPr>
        <w:t xml:space="preserve">            которому посвящен текст? Можешь ли ты назвать самый известный из них?</w:t>
      </w:r>
    </w:p>
    <w:p w:rsidR="00100E00" w:rsidRPr="00D440D0" w:rsidRDefault="00100E00" w:rsidP="00C27EE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</w:t>
      </w:r>
      <w:r w:rsidRPr="00D440D0">
        <w:rPr>
          <w:rFonts w:ascii="Times New Roman" w:hAnsi="Times New Roman" w:cs="Times New Roman"/>
          <w:b/>
          <w:bCs/>
          <w:sz w:val="28"/>
          <w:szCs w:val="28"/>
        </w:rPr>
        <w:t>5 б.</w:t>
      </w:r>
    </w:p>
    <w:p w:rsidR="00100E00" w:rsidRDefault="00100E00" w:rsidP="00BF7983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__________________________________________________________________________________________________________________________________________</w:t>
      </w:r>
    </w:p>
    <w:p w:rsidR="00100E00" w:rsidRDefault="00100E00" w:rsidP="00BF7983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</w:t>
      </w:r>
    </w:p>
    <w:p w:rsidR="00100E00" w:rsidRDefault="00100E00" w:rsidP="00BF798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00E00" w:rsidRDefault="00100E00" w:rsidP="00BF798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ЗАДАНИЯ ПО РУССКОМУ ЯЗЫКУ</w:t>
      </w:r>
    </w:p>
    <w:p w:rsidR="00100E00" w:rsidRDefault="00100E00" w:rsidP="00BF798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_x0000_s1057" type="#_x0000_t72" style="position:absolute;left:0;text-align:left;margin-left:472.85pt;margin-top:1.4pt;width:44.15pt;height:40.35pt;z-index:-251653632;visibility:visible"/>
        </w:pict>
      </w:r>
    </w:p>
    <w:p w:rsidR="00100E00" w:rsidRPr="00707985" w:rsidRDefault="00100E00" w:rsidP="00707985">
      <w:pPr>
        <w:spacing w:line="240" w:lineRule="auto"/>
        <w:ind w:firstLine="360"/>
        <w:rPr>
          <w:rFonts w:ascii="Times New Roman" w:hAnsi="Times New Roman" w:cs="Times New Roman"/>
          <w:b/>
          <w:bCs/>
          <w:sz w:val="28"/>
          <w:szCs w:val="28"/>
        </w:rPr>
      </w:pPr>
      <w:r w:rsidRPr="0070798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7.</w:t>
      </w:r>
      <w:r w:rsidRPr="007079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Найди в последнем абзаце слова, состав которых соответствует схемам:    </w:t>
      </w:r>
      <w:r w:rsidRPr="00707985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707985">
        <w:rPr>
          <w:rFonts w:ascii="Times New Roman" w:hAnsi="Times New Roman" w:cs="Times New Roman"/>
          <w:b/>
          <w:bCs/>
          <w:sz w:val="28"/>
          <w:szCs w:val="28"/>
        </w:rPr>
        <w:t xml:space="preserve"> б.</w:t>
      </w:r>
    </w:p>
    <w:p w:rsidR="00100E00" w:rsidRDefault="00100E00" w:rsidP="008F06A0">
      <w:pPr>
        <w:pStyle w:val="ListParagraph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8F06A0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корень + окончание __________________________________________________</w:t>
      </w:r>
    </w:p>
    <w:p w:rsidR="00100E00" w:rsidRDefault="00100E00" w:rsidP="008F06A0">
      <w:pPr>
        <w:pStyle w:val="ListParagraph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корень + суффикс + окончание _________________________________________</w:t>
      </w:r>
    </w:p>
    <w:p w:rsidR="00100E00" w:rsidRPr="008F06A0" w:rsidRDefault="00100E00" w:rsidP="008F06A0">
      <w:pPr>
        <w:pStyle w:val="ListParagraph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58" type="#_x0000_t72" style="position:absolute;left:0;text-align:left;margin-left:466.1pt;margin-top:13.85pt;width:44.15pt;height:49.75pt;z-index:-251652608;visibility:visible"/>
        </w:pict>
      </w:r>
      <w:r>
        <w:rPr>
          <w:rFonts w:ascii="Times New Roman" w:hAnsi="Times New Roman" w:cs="Times New Roman"/>
          <w:sz w:val="28"/>
          <w:szCs w:val="28"/>
        </w:rPr>
        <w:t xml:space="preserve">в) приставка + корень + суффикс + суффикс + окончание _____________________ </w:t>
      </w:r>
    </w:p>
    <w:p w:rsidR="00100E00" w:rsidRDefault="00100E00" w:rsidP="00BF7983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0E00" w:rsidRPr="00707985" w:rsidRDefault="00100E00" w:rsidP="00707985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 в 4-ом абзаце слово, в котором:                                                      </w:t>
      </w:r>
      <w:r w:rsidRPr="00707985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7985">
        <w:rPr>
          <w:rFonts w:ascii="Times New Roman" w:hAnsi="Times New Roman" w:cs="Times New Roman"/>
          <w:b/>
          <w:bCs/>
          <w:sz w:val="28"/>
          <w:szCs w:val="28"/>
        </w:rPr>
        <w:t>4 б.</w:t>
      </w:r>
    </w:p>
    <w:p w:rsidR="00100E00" w:rsidRPr="00707985" w:rsidRDefault="00100E00" w:rsidP="00707985">
      <w:pPr>
        <w:pStyle w:val="ListParagraph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07985">
        <w:rPr>
          <w:rFonts w:ascii="Times New Roman" w:hAnsi="Times New Roman" w:cs="Times New Roman"/>
          <w:i/>
          <w:iCs/>
          <w:sz w:val="28"/>
          <w:szCs w:val="28"/>
        </w:rPr>
        <w:t>Приставка как в слове «улететь».</w:t>
      </w:r>
    </w:p>
    <w:p w:rsidR="00100E00" w:rsidRPr="00707985" w:rsidRDefault="00100E00" w:rsidP="00707985">
      <w:pPr>
        <w:pStyle w:val="ListParagraph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07985">
        <w:rPr>
          <w:rFonts w:ascii="Times New Roman" w:hAnsi="Times New Roman" w:cs="Times New Roman"/>
          <w:i/>
          <w:iCs/>
          <w:sz w:val="28"/>
          <w:szCs w:val="28"/>
        </w:rPr>
        <w:t>Корень как в слове «пригрозить».</w:t>
      </w:r>
    </w:p>
    <w:p w:rsidR="00100E00" w:rsidRDefault="00100E00" w:rsidP="00707985">
      <w:pPr>
        <w:pStyle w:val="ListParagraph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07985">
        <w:rPr>
          <w:rFonts w:ascii="Times New Roman" w:hAnsi="Times New Roman" w:cs="Times New Roman"/>
          <w:i/>
          <w:iCs/>
          <w:sz w:val="28"/>
          <w:szCs w:val="28"/>
        </w:rPr>
        <w:t xml:space="preserve">Окончание, как у имен существительных 1 скл., в В.п.  </w:t>
      </w:r>
    </w:p>
    <w:p w:rsidR="00100E00" w:rsidRDefault="00100E00" w:rsidP="00707985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 это слово ____________________________________________________</w:t>
      </w:r>
    </w:p>
    <w:p w:rsidR="00100E00" w:rsidRDefault="00100E00" w:rsidP="00707985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59" type="#_x0000_t72" style="position:absolute;left:0;text-align:left;margin-left:478.75pt;margin-top:3.9pt;width:44.15pt;height:40.35pt;z-index:-251646464;visibility:visible"/>
        </w:pict>
      </w:r>
    </w:p>
    <w:p w:rsidR="00100E00" w:rsidRPr="00707985" w:rsidRDefault="00100E00" w:rsidP="00707985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Выпиши все имена собственные, упомянутые в тексте.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2 б.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00E00" w:rsidRPr="00D440D0" w:rsidRDefault="00100E00" w:rsidP="00BF798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_x0000_s1060" type="#_x0000_t72" style="position:absolute;margin-left:428.7pt;margin-top:7.25pt;width:44.15pt;height:38.15pt;z-index:-251651584;visibility:visible"/>
        </w:pict>
      </w:r>
      <w:r w:rsidRPr="00D440D0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</w:t>
      </w:r>
    </w:p>
    <w:p w:rsidR="00100E00" w:rsidRPr="00707985" w:rsidRDefault="00100E00" w:rsidP="00707985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79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Выпиши из текста три словарных слова.                                              </w:t>
      </w:r>
      <w:r w:rsidRPr="00707985">
        <w:rPr>
          <w:rFonts w:ascii="Times New Roman" w:hAnsi="Times New Roman" w:cs="Times New Roman"/>
          <w:b/>
          <w:bCs/>
          <w:sz w:val="28"/>
          <w:szCs w:val="28"/>
        </w:rPr>
        <w:t>2 б.</w:t>
      </w:r>
    </w:p>
    <w:p w:rsidR="00100E00" w:rsidRDefault="00100E00" w:rsidP="00BF7983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а)_____________________</w:t>
      </w:r>
    </w:p>
    <w:p w:rsidR="00100E00" w:rsidRDefault="00100E00" w:rsidP="00BF7983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б)_____________________</w:t>
      </w:r>
    </w:p>
    <w:p w:rsidR="00100E00" w:rsidRDefault="00100E00" w:rsidP="00BF7983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в)_____________________ </w:t>
      </w:r>
    </w:p>
    <w:p w:rsidR="00100E00" w:rsidRDefault="00100E00" w:rsidP="00BF7983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00E00" w:rsidRDefault="00100E00" w:rsidP="00707985">
      <w:pPr>
        <w:pStyle w:val="ListParagraph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_x0000_s1061" type="#_x0000_t72" style="position:absolute;left:0;text-align:left;margin-left:438.85pt;margin-top:7.35pt;width:44.15pt;height:39.5pt;z-index:-251650560;visibility:visible"/>
        </w:pict>
      </w:r>
      <w:r>
        <w:rPr>
          <w:rFonts w:ascii="Times New Roman" w:hAnsi="Times New Roman" w:cs="Times New Roman"/>
          <w:sz w:val="28"/>
          <w:szCs w:val="28"/>
        </w:rPr>
        <w:t xml:space="preserve"> а) Из 4-го абзаца выпиши 2 глагола прошедшего времени. Укажи их лицо, число, род  и спряжение.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356C7E">
        <w:rPr>
          <w:rFonts w:ascii="Times New Roman" w:hAnsi="Times New Roman" w:cs="Times New Roman"/>
          <w:b/>
          <w:bCs/>
          <w:sz w:val="28"/>
          <w:szCs w:val="28"/>
        </w:rPr>
        <w:t xml:space="preserve"> б</w:t>
      </w:r>
      <w:r w:rsidRPr="007C236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00E00" w:rsidRDefault="00100E00" w:rsidP="00BF7983">
      <w:pPr>
        <w:spacing w:line="240" w:lineRule="auto"/>
        <w:ind w:left="70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_____________________________________________________________________</w:t>
      </w:r>
    </w:p>
    <w:p w:rsidR="00100E00" w:rsidRDefault="00100E00" w:rsidP="00BF7983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70798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выпиши 2 глагола в неопределенной форме и укажи спряжение.</w:t>
      </w:r>
    </w:p>
    <w:p w:rsidR="00100E00" w:rsidRDefault="00100E00" w:rsidP="00BF7983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0E00" w:rsidRPr="0095510C" w:rsidRDefault="00100E00" w:rsidP="0095510C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_x0000_s1062" type="#_x0000_t72" style="position:absolute;left:0;text-align:left;margin-left:438.85pt;margin-top:19.5pt;width:44.15pt;height:40.35pt;z-index:-251649536;visibility:visible"/>
        </w:pict>
      </w:r>
      <w:r w:rsidRPr="0095510C">
        <w:rPr>
          <w:rFonts w:ascii="Times New Roman" w:hAnsi="Times New Roman" w:cs="Times New Roman"/>
          <w:sz w:val="28"/>
          <w:szCs w:val="28"/>
        </w:rPr>
        <w:t xml:space="preserve"> * Из 2-го предложения 6-го абзаца выпиши имена прилагательные. Подбери и напиши к ним синоним и антоним.</w:t>
      </w:r>
    </w:p>
    <w:p w:rsidR="00100E00" w:rsidRPr="0095510C" w:rsidRDefault="00100E00" w:rsidP="0095510C">
      <w:pPr>
        <w:pStyle w:val="ListParagraph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95510C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5 б.</w:t>
      </w:r>
    </w:p>
    <w:p w:rsidR="00100E00" w:rsidRDefault="00100E00" w:rsidP="00BF7983">
      <w:pPr>
        <w:pStyle w:val="ListParagraph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_____________________________________________________________________</w:t>
      </w:r>
    </w:p>
    <w:p w:rsidR="00100E00" w:rsidRDefault="00100E00" w:rsidP="00BF7983">
      <w:pPr>
        <w:pStyle w:val="ListParagraph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0E00" w:rsidRPr="002270FE" w:rsidRDefault="00100E00" w:rsidP="00BF7983">
      <w:pPr>
        <w:pStyle w:val="ListParagraph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270FE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</w:t>
      </w:r>
    </w:p>
    <w:p w:rsidR="00100E00" w:rsidRDefault="00100E00" w:rsidP="00BF79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0E00" w:rsidRDefault="00100E00" w:rsidP="00BF798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ЗАДАНИЯ ПО МАТЕМАТИКЕ</w:t>
      </w:r>
    </w:p>
    <w:p w:rsidR="00100E00" w:rsidRDefault="00100E00" w:rsidP="00BF798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0E00" w:rsidRDefault="00100E00" w:rsidP="0095510C">
      <w:pPr>
        <w:pStyle w:val="ListParagraph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63" type="#_x0000_t72" style="position:absolute;left:0;text-align:left;margin-left:420.1pt;margin-top:16.9pt;width:44.15pt;height:40.35pt;z-index:-251645440;visibility:visible"/>
        </w:pict>
      </w:r>
      <w:r w:rsidRPr="0095510C">
        <w:rPr>
          <w:rFonts w:ascii="Times New Roman" w:hAnsi="Times New Roman" w:cs="Times New Roman"/>
          <w:sz w:val="28"/>
          <w:szCs w:val="28"/>
        </w:rPr>
        <w:t xml:space="preserve">Выпиши из текста число, обозначающее год, когда произошло  «Ледовое побоище». Округли до сотен. К какому веку относится этот год? </w:t>
      </w:r>
    </w:p>
    <w:p w:rsidR="00100E00" w:rsidRPr="0095510C" w:rsidRDefault="00100E00" w:rsidP="0095510C">
      <w:pPr>
        <w:pStyle w:val="ListParagraph"/>
        <w:spacing w:line="24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95510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5510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510C">
        <w:rPr>
          <w:rFonts w:ascii="Times New Roman" w:hAnsi="Times New Roman" w:cs="Times New Roman"/>
          <w:b/>
          <w:bCs/>
          <w:sz w:val="28"/>
          <w:szCs w:val="28"/>
        </w:rPr>
        <w:t>2б.</w:t>
      </w:r>
      <w:r w:rsidRPr="0095510C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5"/>
        <w:gridCol w:w="405"/>
        <w:gridCol w:w="405"/>
        <w:gridCol w:w="405"/>
        <w:gridCol w:w="407"/>
        <w:gridCol w:w="406"/>
        <w:gridCol w:w="406"/>
        <w:gridCol w:w="405"/>
        <w:gridCol w:w="405"/>
        <w:gridCol w:w="405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5"/>
        <w:gridCol w:w="405"/>
        <w:gridCol w:w="405"/>
        <w:gridCol w:w="405"/>
      </w:tblGrid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0E00" w:rsidRDefault="00100E00" w:rsidP="0095510C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0D14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0E00" w:rsidRPr="0095510C" w:rsidRDefault="00100E00" w:rsidP="0095510C">
      <w:pPr>
        <w:pStyle w:val="ListParagraph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64" type="#_x0000_t72" style="position:absolute;left:0;text-align:left;margin-left:325.6pt;margin-top:32.45pt;width:44.15pt;height:40.35pt;z-index:-251644416;visibility:visible"/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510C">
        <w:rPr>
          <w:rFonts w:ascii="Times New Roman" w:hAnsi="Times New Roman" w:cs="Times New Roman"/>
          <w:sz w:val="28"/>
          <w:szCs w:val="28"/>
        </w:rPr>
        <w:t xml:space="preserve">Ширина Чудского озера 50 км, что на 21 км меньше его длины. К 5 апреля 1242 г.  </w:t>
      </w:r>
      <w:r w:rsidRPr="00582FF4">
        <w:rPr>
          <w:rFonts w:ascii="Times New Roman" w:hAnsi="Times New Roman" w:cs="Times New Roman"/>
          <w:sz w:val="28"/>
          <w:szCs w:val="28"/>
        </w:rPr>
        <w:fldChar w:fldCharType="begin"/>
      </w:r>
      <w:r w:rsidRPr="00582FF4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Pr="00582FF4">
        <w:pict>
          <v:shape id="_x0000_i1031" type="#_x0000_t75" style="width:36pt;height:79.5pt">
            <v:imagedata r:id="rId9" o:title="" chromakey="white"/>
          </v:shape>
        </w:pict>
      </w:r>
      <w:r w:rsidRPr="00582FF4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82FF4">
        <w:rPr>
          <w:rFonts w:ascii="Times New Roman" w:hAnsi="Times New Roman" w:cs="Times New Roman"/>
          <w:sz w:val="28"/>
          <w:szCs w:val="28"/>
        </w:rPr>
        <w:fldChar w:fldCharType="separate"/>
      </w:r>
      <w:r w:rsidRPr="00582FF4">
        <w:pict>
          <v:shape id="_x0000_i1032" type="#_x0000_t75" style="width:36pt;height:79.5pt">
            <v:imagedata r:id="rId9" o:title="" chromakey="white"/>
          </v:shape>
        </w:pict>
      </w:r>
      <w:r w:rsidRPr="00582FF4">
        <w:rPr>
          <w:rFonts w:ascii="Times New Roman" w:hAnsi="Times New Roman" w:cs="Times New Roman"/>
          <w:sz w:val="28"/>
          <w:szCs w:val="28"/>
        </w:rPr>
        <w:fldChar w:fldCharType="end"/>
      </w:r>
      <w:r w:rsidRPr="0095510C">
        <w:rPr>
          <w:rFonts w:ascii="Times New Roman" w:hAnsi="Times New Roman" w:cs="Times New Roman"/>
          <w:sz w:val="28"/>
          <w:szCs w:val="28"/>
        </w:rPr>
        <w:t xml:space="preserve">  площади озера уже освободились ото льда. Какая площадь озера осталась подо льдом?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5510C">
        <w:rPr>
          <w:rFonts w:ascii="Times New Roman" w:hAnsi="Times New Roman" w:cs="Times New Roman"/>
          <w:sz w:val="28"/>
          <w:szCs w:val="28"/>
        </w:rPr>
        <w:t xml:space="preserve">       </w:t>
      </w:r>
      <w:r w:rsidRPr="0095510C">
        <w:rPr>
          <w:rFonts w:ascii="Times New Roman" w:hAnsi="Times New Roman" w:cs="Times New Roman"/>
          <w:b/>
          <w:bCs/>
          <w:sz w:val="28"/>
          <w:szCs w:val="28"/>
        </w:rPr>
        <w:t>4б.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5"/>
        <w:gridCol w:w="405"/>
        <w:gridCol w:w="405"/>
        <w:gridCol w:w="405"/>
        <w:gridCol w:w="407"/>
        <w:gridCol w:w="406"/>
        <w:gridCol w:w="406"/>
        <w:gridCol w:w="405"/>
        <w:gridCol w:w="405"/>
        <w:gridCol w:w="405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5"/>
        <w:gridCol w:w="405"/>
        <w:gridCol w:w="405"/>
        <w:gridCol w:w="405"/>
      </w:tblGrid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0E00" w:rsidRPr="00CB67BE" w:rsidRDefault="00100E00" w:rsidP="0095510C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100E00" w:rsidRDefault="00100E00" w:rsidP="0095510C">
      <w:pPr>
        <w:pStyle w:val="ListParagraph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65" type="#_x0000_t72" style="position:absolute;left:0;text-align:left;margin-left:383.35pt;margin-top:25.85pt;width:44.15pt;height:40.35pt;z-index:-251643392;visibility:visible"/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510C">
        <w:rPr>
          <w:rFonts w:ascii="Times New Roman" w:hAnsi="Times New Roman" w:cs="Times New Roman"/>
          <w:sz w:val="28"/>
          <w:szCs w:val="28"/>
        </w:rPr>
        <w:t xml:space="preserve">В 1725 г. Екатерина </w:t>
      </w:r>
      <w:r w:rsidRPr="0095510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5510C">
        <w:rPr>
          <w:rFonts w:ascii="Times New Roman" w:hAnsi="Times New Roman" w:cs="Times New Roman"/>
          <w:sz w:val="28"/>
          <w:szCs w:val="28"/>
        </w:rPr>
        <w:t xml:space="preserve"> утвердила орден святого Александра Невского. Сколько веков прошло к тому времени после победы на льду Чудского озера?     </w:t>
      </w:r>
    </w:p>
    <w:p w:rsidR="00100E00" w:rsidRPr="0095510C" w:rsidRDefault="00100E00" w:rsidP="0095510C">
      <w:pPr>
        <w:pStyle w:val="ListParagraph"/>
        <w:spacing w:line="24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95510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510C">
        <w:rPr>
          <w:rFonts w:ascii="Times New Roman" w:hAnsi="Times New Roman" w:cs="Times New Roman"/>
          <w:b/>
          <w:bCs/>
          <w:sz w:val="28"/>
          <w:szCs w:val="28"/>
        </w:rPr>
        <w:t>2б.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5"/>
        <w:gridCol w:w="405"/>
        <w:gridCol w:w="405"/>
        <w:gridCol w:w="405"/>
        <w:gridCol w:w="407"/>
        <w:gridCol w:w="406"/>
        <w:gridCol w:w="406"/>
        <w:gridCol w:w="405"/>
        <w:gridCol w:w="405"/>
        <w:gridCol w:w="405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5"/>
        <w:gridCol w:w="405"/>
        <w:gridCol w:w="405"/>
        <w:gridCol w:w="405"/>
      </w:tblGrid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0E00" w:rsidRPr="00D53452" w:rsidRDefault="00100E00" w:rsidP="0095510C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100E00" w:rsidRPr="0095510C" w:rsidRDefault="00100E00" w:rsidP="0095510C">
      <w:pPr>
        <w:pStyle w:val="ListParagraph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66" type="#_x0000_t72" style="position:absolute;left:0;text-align:left;margin-left:435.1pt;margin-top:10.6pt;width:44.15pt;height:40.35pt;z-index:-251642368;visibility:visible"/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510C">
        <w:rPr>
          <w:rFonts w:ascii="Times New Roman" w:hAnsi="Times New Roman" w:cs="Times New Roman"/>
          <w:sz w:val="28"/>
          <w:szCs w:val="28"/>
        </w:rPr>
        <w:t xml:space="preserve">«Ледовое побоище» произошло утром 5 апреля 1242 года. Сколько суток прошло с начала 1242 г., если учесть, что он не был високосным.        </w:t>
      </w:r>
      <w:r w:rsidRPr="0095510C">
        <w:rPr>
          <w:rFonts w:ascii="Times New Roman" w:hAnsi="Times New Roman" w:cs="Times New Roman"/>
          <w:b/>
          <w:bCs/>
          <w:sz w:val="28"/>
          <w:szCs w:val="28"/>
        </w:rPr>
        <w:t>3б.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5"/>
        <w:gridCol w:w="405"/>
        <w:gridCol w:w="405"/>
        <w:gridCol w:w="405"/>
        <w:gridCol w:w="407"/>
        <w:gridCol w:w="406"/>
        <w:gridCol w:w="406"/>
        <w:gridCol w:w="405"/>
        <w:gridCol w:w="405"/>
        <w:gridCol w:w="405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5"/>
        <w:gridCol w:w="405"/>
        <w:gridCol w:w="405"/>
        <w:gridCol w:w="405"/>
      </w:tblGrid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0E00" w:rsidRPr="00D53452" w:rsidRDefault="00100E00" w:rsidP="0095510C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100E00" w:rsidRDefault="00100E00" w:rsidP="0095510C">
      <w:pPr>
        <w:pStyle w:val="ListParagraph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67" type="#_x0000_t72" style="position:absolute;left:0;text-align:left;margin-left:435.1pt;margin-top:67.7pt;width:44.15pt;height:40.35pt;z-index:-251641344;visibility:visible"/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510C">
        <w:rPr>
          <w:rFonts w:ascii="Times New Roman" w:hAnsi="Times New Roman" w:cs="Times New Roman"/>
          <w:sz w:val="28"/>
          <w:szCs w:val="28"/>
        </w:rPr>
        <w:t xml:space="preserve">В 1942 г. был учреждён советский орден  Александра Невского, которым награждались особо отличившиеся командиры. Во время Великой Отечественной войны за героизм и мужество ордена Александра Невского были удостоены  трижды – 3 человека, дважды – 114 человека, один раз – 41649 человек. Сколько всего человек были награждены этим орденом? </w:t>
      </w:r>
    </w:p>
    <w:p w:rsidR="00100E00" w:rsidRPr="0095510C" w:rsidRDefault="00100E00" w:rsidP="0095510C">
      <w:pPr>
        <w:pStyle w:val="ListParagraph"/>
        <w:spacing w:line="240" w:lineRule="auto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95510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95510C">
        <w:rPr>
          <w:rFonts w:ascii="Times New Roman" w:hAnsi="Times New Roman" w:cs="Times New Roman"/>
          <w:b/>
          <w:bCs/>
          <w:sz w:val="28"/>
          <w:szCs w:val="28"/>
        </w:rPr>
        <w:t>4б.</w:t>
      </w:r>
      <w:r w:rsidRPr="0095510C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5"/>
        <w:gridCol w:w="405"/>
        <w:gridCol w:w="405"/>
        <w:gridCol w:w="405"/>
        <w:gridCol w:w="407"/>
        <w:gridCol w:w="406"/>
        <w:gridCol w:w="406"/>
        <w:gridCol w:w="405"/>
        <w:gridCol w:w="405"/>
        <w:gridCol w:w="405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5"/>
        <w:gridCol w:w="405"/>
        <w:gridCol w:w="405"/>
        <w:gridCol w:w="405"/>
      </w:tblGrid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0E00" w:rsidRDefault="00100E00" w:rsidP="0095510C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100E00" w:rsidRDefault="00100E00" w:rsidP="0095510C">
      <w:pPr>
        <w:pStyle w:val="ListParagraph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68" type="#_x0000_t72" style="position:absolute;left:0;text-align:left;margin-left:363.85pt;margin-top:67.2pt;width:44.15pt;height:40.35pt;z-index:-251640320;visibility:visible"/>
        </w:pict>
      </w:r>
      <w:r>
        <w:rPr>
          <w:rFonts w:ascii="Times New Roman" w:hAnsi="Times New Roman" w:cs="Times New Roman"/>
          <w:sz w:val="28"/>
          <w:szCs w:val="28"/>
        </w:rPr>
        <w:t xml:space="preserve">* </w:t>
      </w:r>
      <w:r w:rsidRPr="0095510C">
        <w:rPr>
          <w:rFonts w:ascii="Times New Roman" w:hAnsi="Times New Roman" w:cs="Times New Roman"/>
          <w:sz w:val="28"/>
          <w:szCs w:val="28"/>
        </w:rPr>
        <w:t>На фестивале, посвященном победе русских на льду Чудского озера, приняли участие современные богатыри. Всех богатырей без стрелявших из лука было 72 человека, без бившихся на палицах – 80 человек, без мастеров кулачно</w:t>
      </w:r>
      <w:r>
        <w:rPr>
          <w:rFonts w:ascii="Times New Roman" w:hAnsi="Times New Roman" w:cs="Times New Roman"/>
          <w:sz w:val="28"/>
          <w:szCs w:val="28"/>
        </w:rPr>
        <w:t>го боя – 60 человек, без умелых</w:t>
      </w:r>
      <w:r w:rsidRPr="0095510C">
        <w:rPr>
          <w:rFonts w:ascii="Times New Roman" w:hAnsi="Times New Roman" w:cs="Times New Roman"/>
          <w:sz w:val="28"/>
          <w:szCs w:val="28"/>
        </w:rPr>
        <w:t xml:space="preserve"> наездников – 58 человек. Сколько богатырей участвовало в фестивале?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00E00" w:rsidRPr="0095510C" w:rsidRDefault="00100E00" w:rsidP="0095510C">
      <w:pPr>
        <w:pStyle w:val="ListParagraph"/>
        <w:spacing w:line="240" w:lineRule="auto"/>
        <w:ind w:left="64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Pr="0095510C">
        <w:rPr>
          <w:rFonts w:ascii="Times New Roman" w:hAnsi="Times New Roman" w:cs="Times New Roman"/>
          <w:b/>
          <w:bCs/>
          <w:sz w:val="28"/>
          <w:szCs w:val="28"/>
        </w:rPr>
        <w:t xml:space="preserve">5 б.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5"/>
        <w:gridCol w:w="405"/>
        <w:gridCol w:w="405"/>
        <w:gridCol w:w="405"/>
        <w:gridCol w:w="407"/>
        <w:gridCol w:w="406"/>
        <w:gridCol w:w="406"/>
        <w:gridCol w:w="405"/>
        <w:gridCol w:w="405"/>
        <w:gridCol w:w="405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5"/>
        <w:gridCol w:w="405"/>
        <w:gridCol w:w="405"/>
        <w:gridCol w:w="405"/>
      </w:tblGrid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E00" w:rsidRPr="00582FF4"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</w:tcPr>
          <w:p w:rsidR="00100E00" w:rsidRPr="00582FF4" w:rsidRDefault="00100E00" w:rsidP="00582FF4">
            <w:pPr>
              <w:tabs>
                <w:tab w:val="left" w:pos="284"/>
                <w:tab w:val="left" w:pos="426"/>
                <w:tab w:val="left" w:pos="29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0E00" w:rsidRDefault="00100E00" w:rsidP="00BF798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0E00" w:rsidRDefault="00100E00" w:rsidP="00BF7983">
      <w:pPr>
        <w:tabs>
          <w:tab w:val="left" w:pos="294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_x0000_s1069" type="#_x0000_t72" style="position:absolute;left:0;text-align:left;margin-left:440.35pt;margin-top:19.35pt;width:44.15pt;height:40.35pt;z-index:-251648512;visibility:visible"/>
        </w:pict>
      </w:r>
      <w:r>
        <w:rPr>
          <w:rFonts w:ascii="Times New Roman" w:hAnsi="Times New Roman" w:cs="Times New Roman"/>
          <w:b/>
          <w:bCs/>
          <w:sz w:val="28"/>
          <w:szCs w:val="28"/>
        </w:rPr>
        <w:t>ЗАДАНИЯ ПО ЕСТЕСТВОЗНАНИЮ</w:t>
      </w:r>
    </w:p>
    <w:p w:rsidR="00100E00" w:rsidRPr="0095510C" w:rsidRDefault="00100E00" w:rsidP="0095510C">
      <w:pPr>
        <w:pStyle w:val="ListParagraph"/>
        <w:numPr>
          <w:ilvl w:val="0"/>
          <w:numId w:val="17"/>
        </w:numPr>
        <w:spacing w:after="0" w:line="240" w:lineRule="auto"/>
        <w:ind w:right="340"/>
        <w:rPr>
          <w:rFonts w:ascii="Times New Roman" w:hAnsi="Times New Roman" w:cs="Times New Roman"/>
          <w:sz w:val="28"/>
          <w:szCs w:val="28"/>
        </w:rPr>
      </w:pPr>
      <w:r w:rsidRPr="0095510C">
        <w:rPr>
          <w:rFonts w:ascii="Times New Roman" w:hAnsi="Times New Roman" w:cs="Times New Roman"/>
          <w:sz w:val="28"/>
          <w:szCs w:val="28"/>
        </w:rPr>
        <w:t xml:space="preserve">В чём историческое значение битвы на льду Чудского озера?               </w:t>
      </w:r>
      <w:r w:rsidRPr="0095510C">
        <w:rPr>
          <w:rFonts w:ascii="Times New Roman" w:hAnsi="Times New Roman" w:cs="Times New Roman"/>
          <w:b/>
          <w:bCs/>
          <w:sz w:val="28"/>
          <w:szCs w:val="28"/>
        </w:rPr>
        <w:t>2 б.</w:t>
      </w:r>
    </w:p>
    <w:p w:rsidR="00100E00" w:rsidRDefault="00100E00" w:rsidP="0095510C">
      <w:pPr>
        <w:tabs>
          <w:tab w:val="left" w:pos="2940"/>
        </w:tabs>
        <w:spacing w:after="0" w:line="240" w:lineRule="auto"/>
        <w:ind w:left="720" w:right="340"/>
      </w:pPr>
      <w:r>
        <w:rPr>
          <w:noProof/>
          <w:lang w:eastAsia="ru-RU"/>
        </w:rPr>
        <w:pict>
          <v:shape id="_x0000_s1070" type="#_x0000_t72" style="position:absolute;left:0;text-align:left;margin-left:426.85pt;margin-top:41.1pt;width:44.15pt;height:40.35pt;z-index:-251639296;visibility:visible"/>
        </w:pic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0E00" w:rsidRDefault="00100E00" w:rsidP="0095510C">
      <w:pPr>
        <w:pStyle w:val="ListParagraph"/>
        <w:numPr>
          <w:ilvl w:val="0"/>
          <w:numId w:val="17"/>
        </w:numPr>
        <w:tabs>
          <w:tab w:val="left" w:pos="2940"/>
        </w:tabs>
        <w:spacing w:after="0" w:line="240" w:lineRule="auto"/>
        <w:ind w:right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Напиши, какие исторические события произошли:                             </w:t>
      </w:r>
      <w:r w:rsidRPr="00146EB5">
        <w:rPr>
          <w:rFonts w:ascii="Times New Roman" w:hAnsi="Times New Roman" w:cs="Times New Roman"/>
          <w:b/>
          <w:bCs/>
          <w:sz w:val="28"/>
          <w:szCs w:val="28"/>
        </w:rPr>
        <w:t>2 б.</w:t>
      </w:r>
    </w:p>
    <w:p w:rsidR="00100E00" w:rsidRPr="002F23A3" w:rsidRDefault="00100E00" w:rsidP="0095510C">
      <w:pPr>
        <w:pStyle w:val="ListParagraph"/>
        <w:tabs>
          <w:tab w:val="left" w:pos="2940"/>
        </w:tabs>
        <w:spacing w:after="0" w:line="240" w:lineRule="auto"/>
        <w:ind w:right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1240 г. - __________________________________________________</w:t>
      </w:r>
    </w:p>
    <w:p w:rsidR="00100E00" w:rsidRPr="002F23A3" w:rsidRDefault="00100E00" w:rsidP="0095510C">
      <w:pPr>
        <w:tabs>
          <w:tab w:val="left" w:pos="2940"/>
        </w:tabs>
        <w:spacing w:after="0" w:line="240" w:lineRule="auto"/>
        <w:ind w:right="340"/>
        <w:rPr>
          <w:rFonts w:ascii="Times New Roman" w:hAnsi="Times New Roman" w:cs="Times New Roman"/>
          <w:sz w:val="28"/>
          <w:szCs w:val="28"/>
        </w:rPr>
      </w:pPr>
      <w: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>В 1242 г. - __________________________________________________</w:t>
      </w:r>
    </w:p>
    <w:p w:rsidR="00100E00" w:rsidRPr="002F23A3" w:rsidRDefault="00100E00" w:rsidP="0095510C">
      <w:pPr>
        <w:tabs>
          <w:tab w:val="left" w:pos="2940"/>
        </w:tabs>
        <w:spacing w:after="0" w:line="240" w:lineRule="auto"/>
        <w:ind w:right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 1380 г. - __________________________________________________</w:t>
      </w:r>
    </w:p>
    <w:p w:rsidR="00100E00" w:rsidRPr="002F23A3" w:rsidRDefault="00100E00" w:rsidP="0095510C">
      <w:pPr>
        <w:tabs>
          <w:tab w:val="left" w:pos="2940"/>
        </w:tabs>
        <w:spacing w:after="0" w:line="240" w:lineRule="auto"/>
        <w:ind w:right="34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71" type="#_x0000_t72" style="position:absolute;margin-left:426.85pt;margin-top:3.25pt;width:44.15pt;height:40.35pt;z-index:-251638272;visibility:visible"/>
        </w:pict>
      </w:r>
    </w:p>
    <w:p w:rsidR="00100E00" w:rsidRPr="002F23A3" w:rsidRDefault="00100E00" w:rsidP="0095510C">
      <w:pPr>
        <w:pStyle w:val="ListParagraph"/>
        <w:numPr>
          <w:ilvl w:val="0"/>
          <w:numId w:val="17"/>
        </w:numPr>
        <w:tabs>
          <w:tab w:val="left" w:pos="2940"/>
        </w:tabs>
        <w:spacing w:after="0" w:line="240" w:lineRule="auto"/>
        <w:ind w:right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Выбери  правильный ответ.                                                                    </w:t>
      </w:r>
      <w:r w:rsidRPr="00146EB5"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46EB5">
        <w:rPr>
          <w:rFonts w:ascii="Times New Roman" w:hAnsi="Times New Roman" w:cs="Times New Roman"/>
          <w:b/>
          <w:bCs/>
          <w:sz w:val="28"/>
          <w:szCs w:val="28"/>
        </w:rPr>
        <w:t>б.</w:t>
      </w:r>
    </w:p>
    <w:p w:rsidR="00100E00" w:rsidRDefault="00100E00" w:rsidP="0095510C">
      <w:pPr>
        <w:tabs>
          <w:tab w:val="left" w:pos="2940"/>
        </w:tabs>
        <w:spacing w:after="0" w:line="240" w:lineRule="auto"/>
        <w:ind w:left="720" w:right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Боевое построение немецких рыцарей называлось:</w:t>
      </w:r>
    </w:p>
    <w:p w:rsidR="00100E00" w:rsidRDefault="00100E00" w:rsidP="0095510C">
      <w:pPr>
        <w:pStyle w:val="ListParagraph"/>
        <w:numPr>
          <w:ilvl w:val="0"/>
          <w:numId w:val="20"/>
        </w:numPr>
        <w:tabs>
          <w:tab w:val="left" w:pos="2940"/>
        </w:tabs>
        <w:spacing w:after="0" w:line="240" w:lineRule="auto"/>
        <w:ind w:right="340"/>
        <w:rPr>
          <w:rFonts w:ascii="Times New Roman" w:hAnsi="Times New Roman" w:cs="Times New Roman"/>
          <w:sz w:val="28"/>
          <w:szCs w:val="28"/>
        </w:rPr>
        <w:sectPr w:rsidR="00100E00" w:rsidSect="00AA0E9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00E00" w:rsidRDefault="00100E00" w:rsidP="0095510C">
      <w:pPr>
        <w:pStyle w:val="ListParagraph"/>
        <w:numPr>
          <w:ilvl w:val="0"/>
          <w:numId w:val="20"/>
        </w:numPr>
        <w:tabs>
          <w:tab w:val="left" w:pos="2940"/>
        </w:tabs>
        <w:spacing w:after="0" w:line="240" w:lineRule="auto"/>
        <w:ind w:right="340"/>
        <w:rPr>
          <w:rFonts w:ascii="Times New Roman" w:hAnsi="Times New Roman" w:cs="Times New Roman"/>
          <w:sz w:val="28"/>
          <w:szCs w:val="28"/>
        </w:rPr>
      </w:pPr>
      <w:r w:rsidRPr="0095510C">
        <w:rPr>
          <w:rFonts w:ascii="Times New Roman" w:hAnsi="Times New Roman" w:cs="Times New Roman"/>
          <w:sz w:val="28"/>
          <w:szCs w:val="28"/>
        </w:rPr>
        <w:t xml:space="preserve">КАБАН;  </w:t>
      </w:r>
    </w:p>
    <w:p w:rsidR="00100E00" w:rsidRDefault="00100E00" w:rsidP="0095510C">
      <w:pPr>
        <w:pStyle w:val="ListParagraph"/>
        <w:numPr>
          <w:ilvl w:val="0"/>
          <w:numId w:val="20"/>
        </w:numPr>
        <w:tabs>
          <w:tab w:val="left" w:pos="2940"/>
        </w:tabs>
        <w:spacing w:after="0" w:line="240" w:lineRule="auto"/>
        <w:ind w:right="340"/>
        <w:rPr>
          <w:rFonts w:ascii="Times New Roman" w:hAnsi="Times New Roman" w:cs="Times New Roman"/>
          <w:sz w:val="28"/>
          <w:szCs w:val="28"/>
        </w:rPr>
      </w:pPr>
      <w:r w:rsidRPr="0095510C">
        <w:rPr>
          <w:rFonts w:ascii="Times New Roman" w:hAnsi="Times New Roman" w:cs="Times New Roman"/>
          <w:sz w:val="28"/>
          <w:szCs w:val="28"/>
        </w:rPr>
        <w:t>СВИНЬЯ;</w:t>
      </w:r>
    </w:p>
    <w:p w:rsidR="00100E00" w:rsidRPr="0095510C" w:rsidRDefault="00100E00" w:rsidP="0095510C">
      <w:pPr>
        <w:pStyle w:val="ListParagraph"/>
        <w:numPr>
          <w:ilvl w:val="0"/>
          <w:numId w:val="20"/>
        </w:numPr>
        <w:tabs>
          <w:tab w:val="left" w:pos="2940"/>
        </w:tabs>
        <w:spacing w:after="0" w:line="240" w:lineRule="auto"/>
        <w:ind w:right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95510C">
        <w:rPr>
          <w:rFonts w:ascii="Times New Roman" w:hAnsi="Times New Roman" w:cs="Times New Roman"/>
          <w:sz w:val="28"/>
          <w:szCs w:val="28"/>
        </w:rPr>
        <w:t>ОСОРОГ.</w:t>
      </w:r>
    </w:p>
    <w:p w:rsidR="00100E00" w:rsidRDefault="00100E00" w:rsidP="0095510C">
      <w:pPr>
        <w:tabs>
          <w:tab w:val="left" w:pos="2940"/>
        </w:tabs>
        <w:spacing w:after="0" w:line="240" w:lineRule="auto"/>
        <w:ind w:right="340"/>
        <w:rPr>
          <w:rFonts w:ascii="Times New Roman" w:hAnsi="Times New Roman" w:cs="Times New Roman"/>
          <w:sz w:val="28"/>
          <w:szCs w:val="28"/>
        </w:rPr>
        <w:sectPr w:rsidR="00100E00" w:rsidSect="0095510C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:rsidR="00100E00" w:rsidRPr="002F23A3" w:rsidRDefault="00100E00" w:rsidP="0095510C">
      <w:pPr>
        <w:tabs>
          <w:tab w:val="left" w:pos="2940"/>
        </w:tabs>
        <w:spacing w:after="0" w:line="240" w:lineRule="auto"/>
        <w:ind w:right="340"/>
        <w:rPr>
          <w:rFonts w:ascii="Times New Roman" w:hAnsi="Times New Roman" w:cs="Times New Roman"/>
          <w:sz w:val="28"/>
          <w:szCs w:val="28"/>
        </w:rPr>
      </w:pPr>
    </w:p>
    <w:p w:rsidR="00100E00" w:rsidRPr="00146EB5" w:rsidRDefault="00100E00" w:rsidP="0095510C">
      <w:pPr>
        <w:pStyle w:val="ListParagraph"/>
        <w:numPr>
          <w:ilvl w:val="0"/>
          <w:numId w:val="17"/>
        </w:numPr>
        <w:tabs>
          <w:tab w:val="left" w:pos="2940"/>
        </w:tabs>
        <w:spacing w:after="0" w:line="240" w:lineRule="auto"/>
        <w:ind w:right="34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72" type="#_x0000_t72" style="position:absolute;left:0;text-align:left;margin-left:426pt;margin-top:-11.9pt;width:44.15pt;height:40.35pt;z-index:-251637248;visibility:visible"/>
        </w:pict>
      </w:r>
      <w:r>
        <w:rPr>
          <w:rFonts w:ascii="Times New Roman" w:hAnsi="Times New Roman" w:cs="Times New Roman"/>
          <w:sz w:val="28"/>
          <w:szCs w:val="28"/>
        </w:rPr>
        <w:t>Какие рубежи Древней Руси отстоял Александр Невский</w:t>
      </w:r>
      <w:r w:rsidRPr="00136F35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146EB5">
        <w:rPr>
          <w:rFonts w:ascii="Times New Roman" w:hAnsi="Times New Roman" w:cs="Times New Roman"/>
          <w:b/>
          <w:bCs/>
          <w:sz w:val="28"/>
          <w:szCs w:val="28"/>
        </w:rPr>
        <w:t>1 б.</w:t>
      </w:r>
    </w:p>
    <w:p w:rsidR="00100E00" w:rsidRDefault="00100E00" w:rsidP="0095510C">
      <w:pPr>
        <w:pStyle w:val="ListParagraph"/>
        <w:numPr>
          <w:ilvl w:val="0"/>
          <w:numId w:val="21"/>
        </w:numPr>
        <w:tabs>
          <w:tab w:val="left" w:pos="2940"/>
        </w:tabs>
        <w:spacing w:after="0" w:line="240" w:lineRule="auto"/>
        <w:ind w:right="340"/>
        <w:rPr>
          <w:rFonts w:ascii="Times New Roman" w:hAnsi="Times New Roman" w:cs="Times New Roman"/>
          <w:sz w:val="28"/>
          <w:szCs w:val="28"/>
        </w:rPr>
      </w:pPr>
      <w:r w:rsidRPr="0095510C">
        <w:rPr>
          <w:rFonts w:ascii="Times New Roman" w:hAnsi="Times New Roman" w:cs="Times New Roman"/>
          <w:sz w:val="28"/>
          <w:szCs w:val="28"/>
        </w:rPr>
        <w:t xml:space="preserve">Северо – западные; </w:t>
      </w:r>
    </w:p>
    <w:p w:rsidR="00100E00" w:rsidRDefault="00100E00" w:rsidP="0095510C">
      <w:pPr>
        <w:pStyle w:val="ListParagraph"/>
        <w:numPr>
          <w:ilvl w:val="0"/>
          <w:numId w:val="21"/>
        </w:numPr>
        <w:tabs>
          <w:tab w:val="left" w:pos="2940"/>
        </w:tabs>
        <w:spacing w:after="0" w:line="240" w:lineRule="auto"/>
        <w:ind w:right="340"/>
        <w:rPr>
          <w:rFonts w:ascii="Times New Roman" w:hAnsi="Times New Roman" w:cs="Times New Roman"/>
          <w:sz w:val="28"/>
          <w:szCs w:val="28"/>
        </w:rPr>
      </w:pPr>
      <w:r w:rsidRPr="0095510C">
        <w:rPr>
          <w:rFonts w:ascii="Times New Roman" w:hAnsi="Times New Roman" w:cs="Times New Roman"/>
          <w:sz w:val="28"/>
          <w:szCs w:val="28"/>
        </w:rPr>
        <w:t xml:space="preserve">Южные;   </w:t>
      </w:r>
    </w:p>
    <w:p w:rsidR="00100E00" w:rsidRDefault="00100E00" w:rsidP="0095510C">
      <w:pPr>
        <w:pStyle w:val="ListParagraph"/>
        <w:numPr>
          <w:ilvl w:val="0"/>
          <w:numId w:val="21"/>
        </w:numPr>
        <w:tabs>
          <w:tab w:val="left" w:pos="2940"/>
        </w:tabs>
        <w:spacing w:after="0" w:line="240" w:lineRule="auto"/>
        <w:ind w:right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</w:t>
      </w:r>
      <w:r w:rsidRPr="0095510C">
        <w:rPr>
          <w:rFonts w:ascii="Times New Roman" w:hAnsi="Times New Roman" w:cs="Times New Roman"/>
          <w:sz w:val="28"/>
          <w:szCs w:val="28"/>
        </w:rPr>
        <w:t>го – восточные;</w:t>
      </w:r>
    </w:p>
    <w:p w:rsidR="00100E00" w:rsidRDefault="00100E00" w:rsidP="0095510C">
      <w:pPr>
        <w:pStyle w:val="ListParagraph"/>
        <w:numPr>
          <w:ilvl w:val="0"/>
          <w:numId w:val="21"/>
        </w:numPr>
        <w:tabs>
          <w:tab w:val="left" w:pos="2940"/>
        </w:tabs>
        <w:spacing w:after="0" w:line="240" w:lineRule="auto"/>
        <w:ind w:right="340"/>
        <w:rPr>
          <w:rFonts w:ascii="Times New Roman" w:hAnsi="Times New Roman" w:cs="Times New Roman"/>
          <w:sz w:val="28"/>
          <w:szCs w:val="28"/>
        </w:rPr>
      </w:pPr>
      <w:r w:rsidRPr="0095510C">
        <w:rPr>
          <w:rFonts w:ascii="Times New Roman" w:hAnsi="Times New Roman" w:cs="Times New Roman"/>
          <w:sz w:val="28"/>
          <w:szCs w:val="28"/>
        </w:rPr>
        <w:t>Свои.</w:t>
      </w:r>
    </w:p>
    <w:p w:rsidR="00100E00" w:rsidRPr="0095510C" w:rsidRDefault="00100E00" w:rsidP="00223723">
      <w:pPr>
        <w:pStyle w:val="ListParagraph"/>
        <w:tabs>
          <w:tab w:val="left" w:pos="2940"/>
        </w:tabs>
        <w:spacing w:after="0" w:line="240" w:lineRule="auto"/>
        <w:ind w:left="795" w:right="34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73" type="#_x0000_t72" style="position:absolute;left:0;text-align:left;margin-left:440.35pt;margin-top:3.8pt;width:44.15pt;height:40.35pt;z-index:-251636224;visibility:visible"/>
        </w:pict>
      </w:r>
    </w:p>
    <w:p w:rsidR="00100E00" w:rsidRDefault="00100E00" w:rsidP="0095510C">
      <w:pPr>
        <w:tabs>
          <w:tab w:val="left" w:pos="29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23723">
        <w:rPr>
          <w:rFonts w:ascii="Times New Roman" w:hAnsi="Times New Roman" w:cs="Times New Roman"/>
          <w:b/>
          <w:bCs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46EB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Рыцарей называли крестоносцами потому, что:                                    </w:t>
      </w:r>
      <w:r w:rsidRPr="00D96FA8">
        <w:rPr>
          <w:rFonts w:ascii="Times New Roman" w:hAnsi="Times New Roman" w:cs="Times New Roman"/>
          <w:b/>
          <w:bCs/>
          <w:sz w:val="28"/>
          <w:szCs w:val="28"/>
        </w:rPr>
        <w:t>2 б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0E00" w:rsidRPr="00223723" w:rsidRDefault="00100E00" w:rsidP="00223723">
      <w:pPr>
        <w:pStyle w:val="ListParagraph"/>
        <w:numPr>
          <w:ilvl w:val="0"/>
          <w:numId w:val="23"/>
        </w:numPr>
        <w:tabs>
          <w:tab w:val="left" w:pos="29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3723">
        <w:rPr>
          <w:rFonts w:ascii="Times New Roman" w:hAnsi="Times New Roman" w:cs="Times New Roman"/>
          <w:sz w:val="28"/>
          <w:szCs w:val="28"/>
        </w:rPr>
        <w:t>Они носили на себе нательные кресты;</w:t>
      </w:r>
    </w:p>
    <w:p w:rsidR="00100E00" w:rsidRPr="00223723" w:rsidRDefault="00100E00" w:rsidP="00223723">
      <w:pPr>
        <w:pStyle w:val="ListParagraph"/>
        <w:numPr>
          <w:ilvl w:val="0"/>
          <w:numId w:val="23"/>
        </w:numPr>
        <w:tabs>
          <w:tab w:val="left" w:pos="29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3723">
        <w:rPr>
          <w:rFonts w:ascii="Times New Roman" w:hAnsi="Times New Roman" w:cs="Times New Roman"/>
          <w:sz w:val="28"/>
          <w:szCs w:val="28"/>
        </w:rPr>
        <w:t>На одежде и вооружении был изображён крест;</w:t>
      </w:r>
    </w:p>
    <w:p w:rsidR="00100E00" w:rsidRPr="00223723" w:rsidRDefault="00100E00" w:rsidP="00223723">
      <w:pPr>
        <w:pStyle w:val="ListParagraph"/>
        <w:numPr>
          <w:ilvl w:val="0"/>
          <w:numId w:val="23"/>
        </w:numPr>
        <w:tabs>
          <w:tab w:val="left" w:pos="29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3723">
        <w:rPr>
          <w:rFonts w:ascii="Times New Roman" w:hAnsi="Times New Roman" w:cs="Times New Roman"/>
          <w:sz w:val="28"/>
          <w:szCs w:val="28"/>
        </w:rPr>
        <w:t>В сражениях они строились в форме креста.</w:t>
      </w:r>
    </w:p>
    <w:p w:rsidR="00100E00" w:rsidRDefault="00100E00" w:rsidP="0095510C">
      <w:pPr>
        <w:tabs>
          <w:tab w:val="left" w:pos="29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74" type="#_x0000_t72" style="position:absolute;margin-left:450.1pt;margin-top:2.15pt;width:44.15pt;height:40.35pt;z-index:-251635200;visibility:visible"/>
        </w:pict>
      </w:r>
    </w:p>
    <w:p w:rsidR="00100E00" w:rsidRPr="00223723" w:rsidRDefault="00100E00" w:rsidP="00223723">
      <w:pPr>
        <w:tabs>
          <w:tab w:val="left" w:pos="29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23723">
        <w:rPr>
          <w:rFonts w:ascii="Times New Roman" w:hAnsi="Times New Roman" w:cs="Times New Roman"/>
          <w:b/>
          <w:bCs/>
          <w:sz w:val="28"/>
          <w:szCs w:val="28"/>
        </w:rPr>
        <w:t>24.*</w:t>
      </w:r>
      <w:r w:rsidRPr="00223723">
        <w:rPr>
          <w:rFonts w:ascii="Times New Roman" w:hAnsi="Times New Roman" w:cs="Times New Roman"/>
          <w:sz w:val="28"/>
          <w:szCs w:val="28"/>
        </w:rPr>
        <w:t xml:space="preserve"> Вставь пропущенные слова.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23723">
        <w:rPr>
          <w:rFonts w:ascii="Times New Roman" w:hAnsi="Times New Roman" w:cs="Times New Roman"/>
          <w:b/>
          <w:bCs/>
          <w:sz w:val="28"/>
          <w:szCs w:val="28"/>
        </w:rPr>
        <w:t xml:space="preserve"> б.</w:t>
      </w:r>
    </w:p>
    <w:p w:rsidR="00100E00" w:rsidRDefault="00100E00" w:rsidP="0095510C">
      <w:pPr>
        <w:tabs>
          <w:tab w:val="left" w:pos="29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Чудское озеро находится на границе двух государств: России и _______</w:t>
      </w:r>
    </w:p>
    <w:p w:rsidR="00100E00" w:rsidRDefault="00100E00" w:rsidP="0095510C">
      <w:pPr>
        <w:tabs>
          <w:tab w:val="left" w:pos="29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_____________, столица которой город __________________________.</w:t>
      </w:r>
    </w:p>
    <w:p w:rsidR="00100E00" w:rsidRDefault="00100E00" w:rsidP="0095510C">
      <w:pPr>
        <w:tabs>
          <w:tab w:val="left" w:pos="29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0E00" w:rsidRDefault="00100E00" w:rsidP="00BF7983">
      <w:pPr>
        <w:tabs>
          <w:tab w:val="left" w:pos="2940"/>
        </w:tabs>
      </w:pPr>
    </w:p>
    <w:p w:rsidR="00100E00" w:rsidRDefault="00100E00" w:rsidP="00BF798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0E00" w:rsidRPr="00594C7E" w:rsidRDefault="00100E00" w:rsidP="00BF7983">
      <w:pPr>
        <w:shd w:val="clear" w:color="auto" w:fill="A6A6A6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594C7E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Максимальное количество баллов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–</w:t>
      </w:r>
      <w:r w:rsidRPr="00594C7E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70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. </w:t>
      </w:r>
    </w:p>
    <w:p w:rsidR="00100E00" w:rsidRPr="0009401E" w:rsidRDefault="00100E00" w:rsidP="00AA0E91">
      <w:pPr>
        <w:pStyle w:val="ListParagraph"/>
        <w:spacing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100E00" w:rsidRDefault="00100E00" w:rsidP="00AA0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0E00" w:rsidRDefault="00100E00" w:rsidP="00AA0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0E00" w:rsidRPr="00920137" w:rsidRDefault="00100E00" w:rsidP="00AA0E91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00E00" w:rsidRDefault="00100E00" w:rsidP="00AA0E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0E00" w:rsidRDefault="00100E00" w:rsidP="00AA0E91">
      <w:pPr>
        <w:rPr>
          <w:rFonts w:ascii="Times New Roman" w:hAnsi="Times New Roman" w:cs="Times New Roman"/>
          <w:sz w:val="28"/>
          <w:szCs w:val="28"/>
        </w:rPr>
      </w:pPr>
    </w:p>
    <w:p w:rsidR="00100E00" w:rsidRDefault="00100E00">
      <w:r w:rsidRPr="007C66EA">
        <w:rPr>
          <w:noProof/>
          <w:lang w:eastAsia="ru-RU"/>
        </w:rPr>
        <w:pict>
          <v:shape id="Рисунок 2" o:spid="_x0000_i1033" type="#_x0000_t75" style="width:520.5pt;height:715.5pt;visibility:visible">
            <v:imagedata r:id="rId10" o:title=""/>
          </v:shape>
        </w:pict>
      </w:r>
      <w:r w:rsidRPr="007C66EA">
        <w:rPr>
          <w:noProof/>
          <w:lang w:eastAsia="ru-RU"/>
        </w:rPr>
        <w:pict>
          <v:shape id="Рисунок 8" o:spid="_x0000_i1034" type="#_x0000_t75" style="width:465pt;height:639.75pt;visibility:visible">
            <v:imagedata r:id="rId11" o:title=""/>
          </v:shape>
        </w:pict>
      </w:r>
    </w:p>
    <w:sectPr w:rsidR="00100E00" w:rsidSect="0095510C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008CD"/>
    <w:multiLevelType w:val="hybridMultilevel"/>
    <w:tmpl w:val="79284EBA"/>
    <w:lvl w:ilvl="0" w:tplc="57723BAC">
      <w:start w:val="1"/>
      <w:numFmt w:val="bullet"/>
      <w:lvlText w:val="□"/>
      <w:lvlJc w:val="left"/>
      <w:pPr>
        <w:ind w:left="1080" w:hanging="360"/>
      </w:pPr>
      <w:rPr>
        <w:rFonts w:ascii="Courier New" w:hAnsi="Courier New" w:cs="Courier New" w:hint="default"/>
        <w:b w:val="0"/>
        <w:bCs w:val="0"/>
        <w:sz w:val="50"/>
        <w:szCs w:val="50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">
    <w:nsid w:val="16E46F65"/>
    <w:multiLevelType w:val="hybridMultilevel"/>
    <w:tmpl w:val="423ED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7231E4"/>
    <w:multiLevelType w:val="hybridMultilevel"/>
    <w:tmpl w:val="F6608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9679BF"/>
    <w:multiLevelType w:val="hybridMultilevel"/>
    <w:tmpl w:val="71ECE6B4"/>
    <w:lvl w:ilvl="0" w:tplc="E14A6C38">
      <w:start w:val="7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0812BB"/>
    <w:multiLevelType w:val="hybridMultilevel"/>
    <w:tmpl w:val="9A0C288A"/>
    <w:lvl w:ilvl="0" w:tplc="57723BAC">
      <w:start w:val="1"/>
      <w:numFmt w:val="bullet"/>
      <w:lvlText w:val="□"/>
      <w:lvlJc w:val="left"/>
      <w:pPr>
        <w:ind w:left="930" w:hanging="360"/>
      </w:pPr>
      <w:rPr>
        <w:rFonts w:ascii="Courier New" w:hAnsi="Courier New" w:cs="Courier New" w:hint="default"/>
        <w:b w:val="0"/>
        <w:bCs w:val="0"/>
        <w:sz w:val="50"/>
        <w:szCs w:val="50"/>
      </w:rPr>
    </w:lvl>
    <w:lvl w:ilvl="1" w:tplc="04190003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0" w:hanging="360"/>
      </w:pPr>
      <w:rPr>
        <w:rFonts w:ascii="Wingdings" w:hAnsi="Wingdings" w:cs="Wingdings" w:hint="default"/>
      </w:rPr>
    </w:lvl>
  </w:abstractNum>
  <w:abstractNum w:abstractNumId="5">
    <w:nsid w:val="265C5006"/>
    <w:multiLevelType w:val="hybridMultilevel"/>
    <w:tmpl w:val="8D6AB582"/>
    <w:lvl w:ilvl="0" w:tplc="57723BAC">
      <w:start w:val="1"/>
      <w:numFmt w:val="bullet"/>
      <w:lvlText w:val="□"/>
      <w:lvlJc w:val="left"/>
      <w:pPr>
        <w:ind w:left="795" w:hanging="360"/>
      </w:pPr>
      <w:rPr>
        <w:rFonts w:ascii="Courier New" w:hAnsi="Courier New" w:cs="Courier New" w:hint="default"/>
        <w:b w:val="0"/>
        <w:bCs w:val="0"/>
        <w:sz w:val="50"/>
        <w:szCs w:val="50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cs="Wingdings" w:hint="default"/>
      </w:rPr>
    </w:lvl>
  </w:abstractNum>
  <w:abstractNum w:abstractNumId="6">
    <w:nsid w:val="2BFA4512"/>
    <w:multiLevelType w:val="hybridMultilevel"/>
    <w:tmpl w:val="2880359E"/>
    <w:lvl w:ilvl="0" w:tplc="57723BAC">
      <w:start w:val="1"/>
      <w:numFmt w:val="bullet"/>
      <w:lvlText w:val="□"/>
      <w:lvlJc w:val="left"/>
      <w:pPr>
        <w:ind w:left="795" w:hanging="360"/>
      </w:pPr>
      <w:rPr>
        <w:rFonts w:ascii="Courier New" w:hAnsi="Courier New" w:cs="Courier New" w:hint="default"/>
        <w:b w:val="0"/>
        <w:bCs w:val="0"/>
        <w:sz w:val="50"/>
        <w:szCs w:val="50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cs="Wingdings" w:hint="default"/>
      </w:rPr>
    </w:lvl>
  </w:abstractNum>
  <w:abstractNum w:abstractNumId="7">
    <w:nsid w:val="3346356A"/>
    <w:multiLevelType w:val="hybridMultilevel"/>
    <w:tmpl w:val="549C589A"/>
    <w:lvl w:ilvl="0" w:tplc="9A4859E6">
      <w:start w:val="21"/>
      <w:numFmt w:val="decimal"/>
      <w:lvlText w:val="%1."/>
      <w:lvlJc w:val="left"/>
      <w:pPr>
        <w:ind w:left="735" w:hanging="375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B15D5F"/>
    <w:multiLevelType w:val="hybridMultilevel"/>
    <w:tmpl w:val="BC721924"/>
    <w:lvl w:ilvl="0" w:tplc="57723BAC">
      <w:start w:val="1"/>
      <w:numFmt w:val="bullet"/>
      <w:lvlText w:val="□"/>
      <w:lvlJc w:val="left"/>
      <w:pPr>
        <w:ind w:left="1440" w:hanging="360"/>
      </w:pPr>
      <w:rPr>
        <w:rFonts w:ascii="Courier New" w:hAnsi="Courier New" w:cs="Courier New" w:hint="default"/>
        <w:b w:val="0"/>
        <w:bCs w:val="0"/>
        <w:sz w:val="50"/>
        <w:szCs w:val="50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>
    <w:nsid w:val="3CD90CC9"/>
    <w:multiLevelType w:val="hybridMultilevel"/>
    <w:tmpl w:val="35288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7A4665"/>
    <w:multiLevelType w:val="hybridMultilevel"/>
    <w:tmpl w:val="41B66DC4"/>
    <w:lvl w:ilvl="0" w:tplc="7E608C42">
      <w:start w:val="8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EE179E"/>
    <w:multiLevelType w:val="hybridMultilevel"/>
    <w:tmpl w:val="6EF0880C"/>
    <w:lvl w:ilvl="0" w:tplc="57723BAC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Courier New" w:hint="default"/>
        <w:b w:val="0"/>
        <w:bCs w:val="0"/>
        <w:sz w:val="50"/>
        <w:szCs w:val="5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4FF70A3E"/>
    <w:multiLevelType w:val="hybridMultilevel"/>
    <w:tmpl w:val="67C0BEC8"/>
    <w:lvl w:ilvl="0" w:tplc="835E27B2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0453BD"/>
    <w:multiLevelType w:val="hybridMultilevel"/>
    <w:tmpl w:val="A92681AA"/>
    <w:lvl w:ilvl="0" w:tplc="B7BC20AC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5128323B"/>
    <w:multiLevelType w:val="hybridMultilevel"/>
    <w:tmpl w:val="2B54C47C"/>
    <w:lvl w:ilvl="0" w:tplc="57723BAC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Courier New" w:hint="default"/>
        <w:b w:val="0"/>
        <w:bCs w:val="0"/>
        <w:sz w:val="50"/>
        <w:szCs w:val="5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55097AAA"/>
    <w:multiLevelType w:val="hybridMultilevel"/>
    <w:tmpl w:val="D5825CCA"/>
    <w:lvl w:ilvl="0" w:tplc="1C50A90A">
      <w:start w:val="13"/>
      <w:numFmt w:val="decimal"/>
      <w:lvlText w:val="%1."/>
      <w:lvlJc w:val="left"/>
      <w:pPr>
        <w:ind w:left="659" w:hanging="375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55236A52"/>
    <w:multiLevelType w:val="hybridMultilevel"/>
    <w:tmpl w:val="53B8394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7">
    <w:nsid w:val="5A427236"/>
    <w:multiLevelType w:val="hybridMultilevel"/>
    <w:tmpl w:val="C0FCFCF6"/>
    <w:lvl w:ilvl="0" w:tplc="57723BAC">
      <w:start w:val="1"/>
      <w:numFmt w:val="bullet"/>
      <w:lvlText w:val="□"/>
      <w:lvlJc w:val="left"/>
      <w:pPr>
        <w:ind w:left="644" w:hanging="360"/>
      </w:pPr>
      <w:rPr>
        <w:rFonts w:ascii="Courier New" w:hAnsi="Courier New" w:cs="Courier New" w:hint="default"/>
        <w:b w:val="0"/>
        <w:bCs w:val="0"/>
        <w:sz w:val="50"/>
        <w:szCs w:val="50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18">
    <w:nsid w:val="5D1416C6"/>
    <w:multiLevelType w:val="hybridMultilevel"/>
    <w:tmpl w:val="1BAA9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D50283"/>
    <w:multiLevelType w:val="hybridMultilevel"/>
    <w:tmpl w:val="F2C61A8C"/>
    <w:lvl w:ilvl="0" w:tplc="57723BAC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Courier New" w:hint="default"/>
        <w:b w:val="0"/>
        <w:bCs w:val="0"/>
        <w:sz w:val="50"/>
        <w:szCs w:val="5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6BAF6093"/>
    <w:multiLevelType w:val="hybridMultilevel"/>
    <w:tmpl w:val="864811F0"/>
    <w:lvl w:ilvl="0" w:tplc="57723BAC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Courier New" w:hint="default"/>
        <w:b w:val="0"/>
        <w:bCs w:val="0"/>
        <w:sz w:val="50"/>
        <w:szCs w:val="5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6F377092"/>
    <w:multiLevelType w:val="hybridMultilevel"/>
    <w:tmpl w:val="53CE6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232729"/>
    <w:multiLevelType w:val="hybridMultilevel"/>
    <w:tmpl w:val="49CA1D9C"/>
    <w:lvl w:ilvl="0" w:tplc="296A37F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3"/>
  </w:num>
  <w:num w:numId="4">
    <w:abstractNumId w:val="14"/>
  </w:num>
  <w:num w:numId="5">
    <w:abstractNumId w:val="17"/>
  </w:num>
  <w:num w:numId="6">
    <w:abstractNumId w:val="15"/>
  </w:num>
  <w:num w:numId="7">
    <w:abstractNumId w:val="7"/>
  </w:num>
  <w:num w:numId="8">
    <w:abstractNumId w:val="16"/>
  </w:num>
  <w:num w:numId="9">
    <w:abstractNumId w:val="19"/>
  </w:num>
  <w:num w:numId="10">
    <w:abstractNumId w:val="8"/>
  </w:num>
  <w:num w:numId="11">
    <w:abstractNumId w:val="2"/>
  </w:num>
  <w:num w:numId="12">
    <w:abstractNumId w:val="18"/>
  </w:num>
  <w:num w:numId="13">
    <w:abstractNumId w:val="9"/>
  </w:num>
  <w:num w:numId="14">
    <w:abstractNumId w:val="0"/>
  </w:num>
  <w:num w:numId="15">
    <w:abstractNumId w:val="22"/>
  </w:num>
  <w:num w:numId="16">
    <w:abstractNumId w:val="20"/>
  </w:num>
  <w:num w:numId="17">
    <w:abstractNumId w:val="10"/>
  </w:num>
  <w:num w:numId="18">
    <w:abstractNumId w:val="1"/>
  </w:num>
  <w:num w:numId="19">
    <w:abstractNumId w:val="21"/>
  </w:num>
  <w:num w:numId="20">
    <w:abstractNumId w:val="6"/>
  </w:num>
  <w:num w:numId="21">
    <w:abstractNumId w:val="5"/>
  </w:num>
  <w:num w:numId="22">
    <w:abstractNumId w:val="4"/>
  </w:num>
  <w:num w:numId="2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A0E91"/>
    <w:rsid w:val="000429A1"/>
    <w:rsid w:val="0009401E"/>
    <w:rsid w:val="000D1461"/>
    <w:rsid w:val="00100E00"/>
    <w:rsid w:val="00114523"/>
    <w:rsid w:val="00121160"/>
    <w:rsid w:val="001235E1"/>
    <w:rsid w:val="00136F35"/>
    <w:rsid w:val="00146EB5"/>
    <w:rsid w:val="00153E00"/>
    <w:rsid w:val="00190DC8"/>
    <w:rsid w:val="001A3294"/>
    <w:rsid w:val="001A74E8"/>
    <w:rsid w:val="00223723"/>
    <w:rsid w:val="002270FE"/>
    <w:rsid w:val="002849F5"/>
    <w:rsid w:val="002F23A3"/>
    <w:rsid w:val="00344269"/>
    <w:rsid w:val="00356C7E"/>
    <w:rsid w:val="00582FF4"/>
    <w:rsid w:val="00584FFD"/>
    <w:rsid w:val="00594C7E"/>
    <w:rsid w:val="0068495F"/>
    <w:rsid w:val="00707985"/>
    <w:rsid w:val="007A00A8"/>
    <w:rsid w:val="007C236D"/>
    <w:rsid w:val="007C66EA"/>
    <w:rsid w:val="00805D08"/>
    <w:rsid w:val="00836D1E"/>
    <w:rsid w:val="008C1A1E"/>
    <w:rsid w:val="008F06A0"/>
    <w:rsid w:val="00920137"/>
    <w:rsid w:val="0095510C"/>
    <w:rsid w:val="00971584"/>
    <w:rsid w:val="00987C50"/>
    <w:rsid w:val="009E5C98"/>
    <w:rsid w:val="00AA0E91"/>
    <w:rsid w:val="00B102F2"/>
    <w:rsid w:val="00B9172C"/>
    <w:rsid w:val="00BF4547"/>
    <w:rsid w:val="00BF7983"/>
    <w:rsid w:val="00C22324"/>
    <w:rsid w:val="00C27EEA"/>
    <w:rsid w:val="00C43B6C"/>
    <w:rsid w:val="00CB67BE"/>
    <w:rsid w:val="00CC120D"/>
    <w:rsid w:val="00D4024A"/>
    <w:rsid w:val="00D440D0"/>
    <w:rsid w:val="00D53452"/>
    <w:rsid w:val="00D81499"/>
    <w:rsid w:val="00D96FA8"/>
    <w:rsid w:val="00DB35DE"/>
    <w:rsid w:val="00E90116"/>
    <w:rsid w:val="00F6178C"/>
    <w:rsid w:val="00F61A76"/>
    <w:rsid w:val="00F70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0E91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AA0E91"/>
    <w:pPr>
      <w:ind w:left="720"/>
    </w:pPr>
  </w:style>
  <w:style w:type="table" w:styleId="TableGrid">
    <w:name w:val="Table Grid"/>
    <w:basedOn w:val="TableNormal"/>
    <w:uiPriority w:val="99"/>
    <w:rsid w:val="00AA0E91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B3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B35D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F06A0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5414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16</Pages>
  <Words>2733</Words>
  <Characters>15584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ВАРИАНТ 1</dc:title>
  <dc:subject/>
  <dc:creator>Admin</dc:creator>
  <cp:keywords/>
  <dc:description/>
  <cp:lastModifiedBy>Татьяна</cp:lastModifiedBy>
  <cp:revision>2</cp:revision>
  <dcterms:created xsi:type="dcterms:W3CDTF">2017-04-27T13:04:00Z</dcterms:created>
  <dcterms:modified xsi:type="dcterms:W3CDTF">2017-04-27T13:04:00Z</dcterms:modified>
</cp:coreProperties>
</file>